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72F7" w14:textId="77777777" w:rsidR="00BD1B2A" w:rsidRDefault="00BD1B2A" w:rsidP="00833ED2">
      <w:pPr>
        <w:widowControl w:val="0"/>
        <w:rPr>
          <w:bCs/>
          <w:sz w:val="24"/>
          <w:szCs w:val="24"/>
        </w:rPr>
      </w:pPr>
    </w:p>
    <w:p w14:paraId="2A014732" w14:textId="77169423" w:rsidR="001B691D" w:rsidRPr="00C8550D" w:rsidRDefault="00836FB5" w:rsidP="00520AF1">
      <w:pPr>
        <w:widowControl w:val="0"/>
        <w:jc w:val="center"/>
        <w:rPr>
          <w:b/>
          <w:bCs/>
          <w:sz w:val="24"/>
          <w:szCs w:val="24"/>
        </w:rPr>
      </w:pPr>
      <w:bookmarkStart w:id="0" w:name="_Hlk165648891"/>
      <w:r w:rsidRPr="00C8550D">
        <w:rPr>
          <w:b/>
          <w:bCs/>
          <w:sz w:val="24"/>
          <w:szCs w:val="24"/>
        </w:rPr>
        <w:t xml:space="preserve">ПОЛИТИКА ОБРАБОТКИ ПЕРСОНАЛЬНЫХ ДАННЫХ  </w:t>
      </w:r>
    </w:p>
    <w:p w14:paraId="25B0BE5F" w14:textId="58614751" w:rsidR="001B691D" w:rsidRPr="0062438D" w:rsidRDefault="00836FB5" w:rsidP="001B691D">
      <w:pPr>
        <w:widowControl w:val="0"/>
        <w:jc w:val="center"/>
        <w:rPr>
          <w:b/>
          <w:bCs/>
          <w:sz w:val="24"/>
          <w:szCs w:val="24"/>
        </w:rPr>
      </w:pPr>
      <w:r w:rsidRPr="00C8550D">
        <w:rPr>
          <w:b/>
          <w:bCs/>
          <w:sz w:val="24"/>
          <w:szCs w:val="24"/>
        </w:rPr>
        <w:t xml:space="preserve">В </w:t>
      </w:r>
      <w:bookmarkEnd w:id="0"/>
      <w:r w:rsidR="00603625">
        <w:rPr>
          <w:b/>
          <w:bCs/>
          <w:sz w:val="24"/>
          <w:szCs w:val="24"/>
        </w:rPr>
        <w:t xml:space="preserve">АНО </w:t>
      </w:r>
      <w:r>
        <w:rPr>
          <w:b/>
          <w:bCs/>
          <w:sz w:val="24"/>
          <w:szCs w:val="24"/>
        </w:rPr>
        <w:t>«ВОЛОНТЕРСКИЙ ЦЕНТР Р</w:t>
      </w:r>
      <w:r w:rsidR="001722B8">
        <w:rPr>
          <w:b/>
          <w:bCs/>
          <w:sz w:val="24"/>
          <w:szCs w:val="24"/>
        </w:rPr>
        <w:t>МК</w:t>
      </w:r>
      <w:r>
        <w:rPr>
          <w:b/>
          <w:bCs/>
          <w:sz w:val="24"/>
          <w:szCs w:val="24"/>
        </w:rPr>
        <w:t xml:space="preserve"> «СИЛА УРАЛА»</w:t>
      </w:r>
    </w:p>
    <w:p w14:paraId="38D842AC" w14:textId="77777777" w:rsidR="0015234A" w:rsidRPr="00C8550D" w:rsidRDefault="0015234A" w:rsidP="001B691D">
      <w:pPr>
        <w:widowControl w:val="0"/>
        <w:jc w:val="center"/>
        <w:rPr>
          <w:b/>
          <w:bCs/>
          <w:sz w:val="24"/>
          <w:szCs w:val="24"/>
        </w:rPr>
      </w:pPr>
    </w:p>
    <w:p w14:paraId="36188097" w14:textId="77777777" w:rsidR="009E1D63" w:rsidRPr="00D46E20" w:rsidRDefault="009E1D63" w:rsidP="006F5597">
      <w:pPr>
        <w:rPr>
          <w:rFonts w:eastAsia="Calibri"/>
        </w:rPr>
      </w:pPr>
    </w:p>
    <w:p w14:paraId="2F3FB7C6" w14:textId="22D32C5C" w:rsidR="008E2094" w:rsidRDefault="00E034B5" w:rsidP="005152C1">
      <w:pPr>
        <w:pStyle w:val="12"/>
        <w:numPr>
          <w:ilvl w:val="0"/>
          <w:numId w:val="24"/>
        </w:numPr>
        <w:tabs>
          <w:tab w:val="clear" w:pos="1213"/>
          <w:tab w:val="left" w:pos="1418"/>
        </w:tabs>
        <w:spacing w:before="0" w:after="0"/>
        <w:ind w:left="709"/>
        <w:rPr>
          <w:rFonts w:ascii="Times New Roman" w:hAnsi="Times New Roman"/>
          <w:sz w:val="24"/>
          <w:szCs w:val="24"/>
        </w:rPr>
      </w:pPr>
      <w:r w:rsidRPr="006F5597">
        <w:rPr>
          <w:rFonts w:ascii="Times New Roman" w:hAnsi="Times New Roman"/>
          <w:sz w:val="24"/>
          <w:szCs w:val="24"/>
        </w:rPr>
        <w:t>ОБЩИЕ ПОЛОЖЕНИЯ</w:t>
      </w:r>
    </w:p>
    <w:p w14:paraId="1A598736" w14:textId="77777777" w:rsidR="006F5597" w:rsidRPr="00E17473" w:rsidRDefault="006F5597" w:rsidP="00F45493">
      <w:pPr>
        <w:pStyle w:val="a7"/>
        <w:spacing w:before="0" w:after="0"/>
        <w:rPr>
          <w:lang w:val="en-US"/>
        </w:rPr>
      </w:pPr>
    </w:p>
    <w:p w14:paraId="40DA5C8E" w14:textId="3065A479" w:rsidR="004B6D15" w:rsidRDefault="004B6D15" w:rsidP="00C7613D">
      <w:pPr>
        <w:pStyle w:val="a7"/>
        <w:numPr>
          <w:ilvl w:val="1"/>
          <w:numId w:val="25"/>
        </w:numPr>
        <w:spacing w:before="0" w:after="0"/>
        <w:ind w:firstLine="709"/>
      </w:pPr>
      <w:r w:rsidRPr="00FD100B">
        <w:t xml:space="preserve">С целью поддержания деловой репутации и обеспечения выполнения требований федерального законодательства </w:t>
      </w:r>
      <w:r w:rsidR="0062438D">
        <w:t>Автономная некоммерческая организация «</w:t>
      </w:r>
      <w:r w:rsidR="00836FB5">
        <w:t>Волонтерский центр Русской медной компании «Сила Урала</w:t>
      </w:r>
      <w:r w:rsidR="0062438D">
        <w:t>»</w:t>
      </w:r>
      <w:r w:rsidRPr="00FD100B">
        <w:t xml:space="preserve"> (далее </w:t>
      </w:r>
      <w:r w:rsidR="001B691D">
        <w:t xml:space="preserve">по тексту </w:t>
      </w:r>
      <w:r w:rsidRPr="00FD100B">
        <w:t xml:space="preserve">– </w:t>
      </w:r>
      <w:r w:rsidR="001B691D">
        <w:t>«</w:t>
      </w:r>
      <w:r w:rsidR="00836FB5">
        <w:t>Волонтерский центр</w:t>
      </w:r>
      <w:r w:rsidR="001B691D">
        <w:t>»</w:t>
      </w:r>
      <w:r w:rsidRPr="00FD100B">
        <w:t xml:space="preserve">, </w:t>
      </w:r>
      <w:r w:rsidR="001B691D">
        <w:t>«</w:t>
      </w:r>
      <w:r w:rsidRPr="00FD100B">
        <w:t>мы</w:t>
      </w:r>
      <w:r w:rsidR="001B691D">
        <w:t>»</w:t>
      </w:r>
      <w:r w:rsidRPr="00FD100B">
        <w:t>) считает важнейшей задачей</w:t>
      </w:r>
      <w:r w:rsidR="009E1D63" w:rsidRPr="00FD100B">
        <w:t xml:space="preserve"> </w:t>
      </w:r>
      <w:r w:rsidRPr="00FD100B">
        <w:t xml:space="preserve">обеспечение надлежащего уровня защиты обрабатываемых в </w:t>
      </w:r>
      <w:r w:rsidR="00836FB5">
        <w:t xml:space="preserve">Волонтерском центре </w:t>
      </w:r>
      <w:r w:rsidRPr="00FD100B">
        <w:t xml:space="preserve"> персональных данных</w:t>
      </w:r>
      <w:r w:rsidR="00A2733A">
        <w:t xml:space="preserve"> (далее - ПДн)</w:t>
      </w:r>
      <w:r w:rsidR="001B691D">
        <w:t xml:space="preserve"> –</w:t>
      </w:r>
      <w:r w:rsidRPr="00FD100B">
        <w:t xml:space="preserve"> как правовой, так и</w:t>
      </w:r>
      <w:r w:rsidR="001B691D">
        <w:t> </w:t>
      </w:r>
      <w:r w:rsidRPr="00FD100B">
        <w:t>организационно-технической.</w:t>
      </w:r>
    </w:p>
    <w:p w14:paraId="1148FEFA" w14:textId="74B83F41" w:rsidR="00B63B56" w:rsidRDefault="00B63B56" w:rsidP="00C7613D">
      <w:pPr>
        <w:pStyle w:val="a7"/>
        <w:numPr>
          <w:ilvl w:val="1"/>
          <w:numId w:val="25"/>
        </w:numPr>
        <w:spacing w:before="0" w:after="0"/>
        <w:ind w:firstLine="709"/>
      </w:pPr>
      <w:r w:rsidRPr="005E4835">
        <w:t>Документ «</w:t>
      </w:r>
      <w:r w:rsidR="00307B5F">
        <w:t>П</w:t>
      </w:r>
      <w:r w:rsidRPr="005E4835">
        <w:t xml:space="preserve">олитика обработки персональных данных </w:t>
      </w:r>
      <w:r w:rsidR="00C8550D">
        <w:t xml:space="preserve">в </w:t>
      </w:r>
      <w:r w:rsidR="00B052A0">
        <w:t>АНО</w:t>
      </w:r>
      <w:r w:rsidR="00A2733A">
        <w:t xml:space="preserve"> «</w:t>
      </w:r>
      <w:r w:rsidR="00836FB5">
        <w:t>Волонтерский центр Р</w:t>
      </w:r>
      <w:r w:rsidR="00B052A0">
        <w:t>МК</w:t>
      </w:r>
      <w:r w:rsidR="00836FB5">
        <w:t xml:space="preserve"> «Сила Урала</w:t>
      </w:r>
      <w:r w:rsidR="00A2733A">
        <w:t>»</w:t>
      </w:r>
      <w:r>
        <w:t xml:space="preserve"> </w:t>
      </w:r>
      <w:r w:rsidRPr="005E4835">
        <w:t>(далее</w:t>
      </w:r>
      <w:r w:rsidR="00C8550D">
        <w:t xml:space="preserve"> по тексту</w:t>
      </w:r>
      <w:r w:rsidRPr="005E4835">
        <w:t xml:space="preserve"> – </w:t>
      </w:r>
      <w:r w:rsidR="00C8550D">
        <w:t>«</w:t>
      </w:r>
      <w:r w:rsidRPr="005E4835">
        <w:t>Политика</w:t>
      </w:r>
      <w:r w:rsidR="00C8550D">
        <w:t>»</w:t>
      </w:r>
      <w:r w:rsidRPr="005E4835">
        <w:t>) подробно описывает, какого рода информацию мы собираем и каким образом эта информация обрабатывается</w:t>
      </w:r>
      <w:r w:rsidR="009446C2" w:rsidRPr="00237307">
        <w:t>.</w:t>
      </w:r>
    </w:p>
    <w:p w14:paraId="4DDB53DB" w14:textId="5308B697" w:rsidR="004B6D15" w:rsidRPr="00FD100B" w:rsidRDefault="00836FB5" w:rsidP="00C7613D">
      <w:pPr>
        <w:pStyle w:val="a7"/>
        <w:numPr>
          <w:ilvl w:val="1"/>
          <w:numId w:val="25"/>
        </w:numPr>
        <w:spacing w:before="0" w:after="0"/>
        <w:ind w:firstLine="709"/>
      </w:pPr>
      <w:r>
        <w:t>Волонтерский центр</w:t>
      </w:r>
      <w:r w:rsidR="00BF1527" w:rsidRPr="00FD100B">
        <w:t xml:space="preserve"> обрабатывает персональные данные физических лиц на законных основаниях в соответствии с ч. 1 ст. 6 Федерального закона от 27</w:t>
      </w:r>
      <w:r w:rsidR="009E1D63" w:rsidRPr="00FD100B">
        <w:t xml:space="preserve"> июля </w:t>
      </w:r>
      <w:r w:rsidR="00BF1527" w:rsidRPr="00FD100B">
        <w:t>2006</w:t>
      </w:r>
      <w:r w:rsidR="009E1D63" w:rsidRPr="00FD100B">
        <w:t> г</w:t>
      </w:r>
      <w:r w:rsidR="00C8550D">
        <w:t>.</w:t>
      </w:r>
      <w:r w:rsidR="00BF1527" w:rsidRPr="00FD100B">
        <w:t xml:space="preserve"> №</w:t>
      </w:r>
      <w:r w:rsidR="009E1D63" w:rsidRPr="00FD100B">
        <w:t> </w:t>
      </w:r>
      <w:r w:rsidR="00BF1527" w:rsidRPr="00FD100B">
        <w:t>152-ФЗ «О</w:t>
      </w:r>
      <w:r w:rsidR="004F219C" w:rsidRPr="00FD100B">
        <w:t> </w:t>
      </w:r>
      <w:r w:rsidR="00BF1527" w:rsidRPr="00FD100B">
        <w:t>персональных данных»</w:t>
      </w:r>
      <w:r w:rsidR="004B6D15" w:rsidRPr="00FD100B">
        <w:t>, например, но не ограничиваясь:</w:t>
      </w:r>
    </w:p>
    <w:p w14:paraId="722CC5F5" w14:textId="4AB5975A" w:rsidR="004B6D15" w:rsidRPr="00FD100B" w:rsidRDefault="004B6D15" w:rsidP="00C7613D">
      <w:pPr>
        <w:pStyle w:val="a1"/>
        <w:numPr>
          <w:ilvl w:val="0"/>
          <w:numId w:val="26"/>
        </w:numPr>
        <w:spacing w:after="0"/>
        <w:ind w:firstLine="709"/>
      </w:pPr>
      <w:r w:rsidRPr="00FD100B">
        <w:t xml:space="preserve">для осуществления и выполнения возложенных законодательством Российской Федерации на </w:t>
      </w:r>
      <w:r w:rsidR="009E6567">
        <w:t>Волонтерский центр</w:t>
      </w:r>
      <w:r w:rsidRPr="00FD100B">
        <w:t xml:space="preserve"> функций, полномочий и обязанностей;</w:t>
      </w:r>
    </w:p>
    <w:p w14:paraId="78C0A0C8" w14:textId="5DC41999" w:rsidR="004B6D15" w:rsidRPr="00FD100B" w:rsidRDefault="004B6D15" w:rsidP="00C7613D">
      <w:pPr>
        <w:pStyle w:val="a1"/>
        <w:numPr>
          <w:ilvl w:val="0"/>
          <w:numId w:val="26"/>
        </w:numPr>
        <w:spacing w:after="0"/>
        <w:ind w:firstLine="709"/>
      </w:pPr>
      <w:r w:rsidRPr="00FD100B">
        <w:t>для исполнения или заключения договора, стороной которого либо выгодоприобретателем по которому является субъект персональных данных;</w:t>
      </w:r>
    </w:p>
    <w:p w14:paraId="08CC631D" w14:textId="7F68F65F" w:rsidR="004B6D15" w:rsidRPr="00FD100B" w:rsidRDefault="004B6D15" w:rsidP="00C7613D">
      <w:pPr>
        <w:pStyle w:val="a1"/>
        <w:numPr>
          <w:ilvl w:val="0"/>
          <w:numId w:val="26"/>
        </w:numPr>
        <w:spacing w:after="0"/>
        <w:ind w:firstLine="709"/>
      </w:pPr>
      <w:r w:rsidRPr="00FD100B">
        <w:t>на основании согласия на обработку персональных данных.</w:t>
      </w:r>
    </w:p>
    <w:p w14:paraId="09684D28" w14:textId="62CD2479" w:rsidR="004B6D15" w:rsidRDefault="004B6D15" w:rsidP="00C7613D">
      <w:pPr>
        <w:pStyle w:val="a7"/>
        <w:numPr>
          <w:ilvl w:val="1"/>
          <w:numId w:val="25"/>
        </w:numPr>
        <w:spacing w:before="0" w:after="0"/>
        <w:ind w:firstLine="709"/>
      </w:pPr>
      <w:r w:rsidRPr="00FD100B">
        <w:t xml:space="preserve">Как оператор персональных данных </w:t>
      </w:r>
      <w:r w:rsidR="009E6567">
        <w:t>Волонтерский центр</w:t>
      </w:r>
      <w:r w:rsidRPr="00FD100B">
        <w:t xml:space="preserve"> </w:t>
      </w:r>
      <w:r w:rsidR="00BF1527" w:rsidRPr="00FD100B">
        <w:t>реализовал</w:t>
      </w:r>
      <w:r w:rsidR="003757EB">
        <w:t xml:space="preserve"> необходимые правовые,</w:t>
      </w:r>
      <w:r w:rsidR="00BF1527" w:rsidRPr="00FD100B">
        <w:t xml:space="preserve"> </w:t>
      </w:r>
      <w:r w:rsidRPr="00FD100B">
        <w:t>технические и организационные меры для обеспечения полной защиты персональных данных.</w:t>
      </w:r>
    </w:p>
    <w:p w14:paraId="53680961" w14:textId="77777777" w:rsidR="005553C9" w:rsidRPr="005553C9" w:rsidRDefault="005553C9" w:rsidP="006F5597">
      <w:pPr>
        <w:pStyle w:val="a7"/>
        <w:tabs>
          <w:tab w:val="clear" w:pos="851"/>
          <w:tab w:val="left" w:pos="1276"/>
        </w:tabs>
        <w:snapToGrid w:val="0"/>
        <w:spacing w:before="0" w:after="0"/>
        <w:ind w:left="851" w:firstLine="0"/>
      </w:pPr>
    </w:p>
    <w:p w14:paraId="19E9C053" w14:textId="3F9D8831" w:rsidR="00776955" w:rsidRPr="006F5597" w:rsidRDefault="00776955" w:rsidP="005152C1">
      <w:pPr>
        <w:pStyle w:val="12"/>
        <w:numPr>
          <w:ilvl w:val="0"/>
          <w:numId w:val="24"/>
        </w:numPr>
        <w:tabs>
          <w:tab w:val="clear" w:pos="1213"/>
          <w:tab w:val="left" w:pos="1418"/>
        </w:tabs>
        <w:spacing w:before="0" w:after="0"/>
        <w:ind w:left="709"/>
        <w:rPr>
          <w:rFonts w:ascii="Times New Roman" w:hAnsi="Times New Roman"/>
          <w:sz w:val="24"/>
          <w:szCs w:val="24"/>
        </w:rPr>
      </w:pPr>
      <w:bookmarkStart w:id="1" w:name="_Toc50980462"/>
      <w:r w:rsidRPr="006F5597">
        <w:rPr>
          <w:rFonts w:ascii="Times New Roman" w:hAnsi="Times New Roman"/>
          <w:sz w:val="24"/>
          <w:szCs w:val="24"/>
        </w:rPr>
        <w:t>КТО МЫ И КАК С НАМИ СВЯЗАТЬСЯ</w:t>
      </w:r>
      <w:bookmarkEnd w:id="1"/>
    </w:p>
    <w:p w14:paraId="113438A9" w14:textId="77777777" w:rsidR="00F11B3E" w:rsidRDefault="00F11B3E" w:rsidP="00F11B3E">
      <w:pPr>
        <w:pStyle w:val="aff2"/>
        <w:spacing w:after="0"/>
        <w:ind w:left="709"/>
      </w:pPr>
      <w:bookmarkStart w:id="2" w:name="_Toc50980463"/>
    </w:p>
    <w:p w14:paraId="7D61E30A" w14:textId="30D4BF24" w:rsidR="00776955" w:rsidRPr="00F11B3E" w:rsidRDefault="007D728E" w:rsidP="00864191">
      <w:pPr>
        <w:pStyle w:val="aff2"/>
        <w:spacing w:after="0"/>
        <w:ind w:left="0" w:firstLine="709"/>
      </w:pPr>
      <w:r>
        <w:t xml:space="preserve">Автономная </w:t>
      </w:r>
      <w:r w:rsidR="00EF556F">
        <w:t>некоммерческая организация «</w:t>
      </w:r>
      <w:r w:rsidR="00C815A4">
        <w:t>Волонтерский центр Русской медной компании «Сила Урала</w:t>
      </w:r>
      <w:r w:rsidR="00EF556F">
        <w:t>»</w:t>
      </w:r>
      <w:r w:rsidR="00C815A4">
        <w:t xml:space="preserve"> (ИНН 6671181684, ОГРН 1216600053020)</w:t>
      </w:r>
      <w:r w:rsidR="002528F5" w:rsidRPr="00F11B3E">
        <w:t>.</w:t>
      </w:r>
    </w:p>
    <w:p w14:paraId="2F50018D" w14:textId="3D643913" w:rsidR="00776955" w:rsidRPr="00F11B3E" w:rsidRDefault="00203A8D" w:rsidP="00864191">
      <w:pPr>
        <w:pStyle w:val="aff2"/>
        <w:spacing w:after="0"/>
        <w:ind w:left="0" w:firstLine="709"/>
      </w:pPr>
      <w:r>
        <w:t>А</w:t>
      </w:r>
      <w:r w:rsidR="00BF1527" w:rsidRPr="00F11B3E">
        <w:t xml:space="preserve">дрес: </w:t>
      </w:r>
      <w:r w:rsidR="00C815A4">
        <w:t>620027, Свердловская область, г. Екатеринбург, Олимпийская набережная, стр.3</w:t>
      </w:r>
    </w:p>
    <w:p w14:paraId="72AB8474" w14:textId="5C951380" w:rsidR="00BF1527" w:rsidRPr="00F11B3E" w:rsidRDefault="00BF1527" w:rsidP="00864191">
      <w:pPr>
        <w:pStyle w:val="aff2"/>
        <w:spacing w:after="0"/>
        <w:ind w:left="0" w:firstLine="709"/>
      </w:pPr>
      <w:r w:rsidRPr="00F11B3E">
        <w:t xml:space="preserve">Телефон: </w:t>
      </w:r>
      <w:r w:rsidR="00471976" w:rsidRPr="00471976">
        <w:t>+7</w:t>
      </w:r>
      <w:r w:rsidR="00EF556F">
        <w:t> 922</w:t>
      </w:r>
      <w:r w:rsidR="00C815A4">
        <w:t> 200 07 97</w:t>
      </w:r>
    </w:p>
    <w:p w14:paraId="0A8FCD54" w14:textId="2735D8E9" w:rsidR="00776955" w:rsidRPr="00A65B1F" w:rsidRDefault="00776955" w:rsidP="00864191">
      <w:pPr>
        <w:pStyle w:val="aff2"/>
        <w:spacing w:after="0"/>
        <w:ind w:left="0" w:firstLine="709"/>
      </w:pPr>
      <w:r w:rsidRPr="00F11B3E">
        <w:rPr>
          <w:lang w:val="en-US"/>
        </w:rPr>
        <w:t>E</w:t>
      </w:r>
      <w:r w:rsidRPr="00A65B1F">
        <w:t>-</w:t>
      </w:r>
      <w:r w:rsidRPr="00F11B3E">
        <w:rPr>
          <w:lang w:val="en-US"/>
        </w:rPr>
        <w:t>mail</w:t>
      </w:r>
      <w:r w:rsidRPr="00A65B1F">
        <w:t xml:space="preserve">: </w:t>
      </w:r>
      <w:hyperlink r:id="rId11" w:history="1">
        <w:r w:rsidR="00C815A4" w:rsidRPr="00BF4BE7">
          <w:rPr>
            <w:rStyle w:val="aff"/>
            <w:lang w:val="en-US"/>
          </w:rPr>
          <w:t>info</w:t>
        </w:r>
        <w:r w:rsidR="00C815A4" w:rsidRPr="00A65B1F">
          <w:rPr>
            <w:rStyle w:val="aff"/>
          </w:rPr>
          <w:t>@</w:t>
        </w:r>
        <w:r w:rsidR="00C815A4" w:rsidRPr="00BF4BE7">
          <w:rPr>
            <w:rStyle w:val="aff"/>
            <w:lang w:val="en-US"/>
          </w:rPr>
          <w:t>vc</w:t>
        </w:r>
        <w:r w:rsidR="00C815A4" w:rsidRPr="00A65B1F">
          <w:rPr>
            <w:rStyle w:val="aff"/>
          </w:rPr>
          <w:t>.</w:t>
        </w:r>
        <w:r w:rsidR="00C815A4" w:rsidRPr="00BF4BE7">
          <w:rPr>
            <w:rStyle w:val="aff"/>
            <w:lang w:val="en-US"/>
          </w:rPr>
          <w:t>rmk</w:t>
        </w:r>
        <w:r w:rsidR="00C815A4" w:rsidRPr="00A65B1F">
          <w:rPr>
            <w:rStyle w:val="aff"/>
          </w:rPr>
          <w:t>.</w:t>
        </w:r>
        <w:r w:rsidR="00C815A4" w:rsidRPr="00BF4BE7">
          <w:rPr>
            <w:rStyle w:val="aff"/>
            <w:lang w:val="en-US"/>
          </w:rPr>
          <w:t>ru</w:t>
        </w:r>
      </w:hyperlink>
      <w:r w:rsidR="00E17473" w:rsidRPr="00A65B1F">
        <w:t xml:space="preserve"> </w:t>
      </w:r>
    </w:p>
    <w:p w14:paraId="5739B4D3" w14:textId="63CCE659" w:rsidR="00BF1527" w:rsidRPr="000B1B4A" w:rsidRDefault="00BF1527" w:rsidP="00864191">
      <w:pPr>
        <w:pStyle w:val="aff2"/>
        <w:spacing w:after="0"/>
        <w:ind w:left="0" w:firstLine="709"/>
      </w:pPr>
      <w:r w:rsidRPr="00C53DB8">
        <w:t xml:space="preserve">Веб-сайт: </w:t>
      </w:r>
      <w:hyperlink r:id="rId12" w:history="1">
        <w:r w:rsidR="00C53DB8" w:rsidRPr="00C53DB8">
          <w:rPr>
            <w:rStyle w:val="aff"/>
          </w:rPr>
          <w:t>https://</w:t>
        </w:r>
        <w:r w:rsidR="00C53DB8" w:rsidRPr="00C53DB8">
          <w:rPr>
            <w:rStyle w:val="aff"/>
            <w:lang w:val="en-US"/>
          </w:rPr>
          <w:t>vcrmk</w:t>
        </w:r>
        <w:r w:rsidR="00C53DB8" w:rsidRPr="00C53DB8">
          <w:rPr>
            <w:rStyle w:val="aff"/>
          </w:rPr>
          <w:t>.ru/</w:t>
        </w:r>
      </w:hyperlink>
    </w:p>
    <w:p w14:paraId="45BE8BF4" w14:textId="25F22F15" w:rsidR="00134C80" w:rsidRPr="00EF556F" w:rsidRDefault="00776955" w:rsidP="00864191">
      <w:pPr>
        <w:pStyle w:val="aff2"/>
        <w:spacing w:after="0"/>
        <w:ind w:left="0" w:firstLine="709"/>
      </w:pPr>
      <w:r w:rsidRPr="00B63233">
        <w:rPr>
          <w:b/>
        </w:rPr>
        <w:t xml:space="preserve">Ответственный за </w:t>
      </w:r>
      <w:r w:rsidR="00EA048B" w:rsidRPr="00B63233">
        <w:rPr>
          <w:b/>
        </w:rPr>
        <w:t xml:space="preserve">организацию </w:t>
      </w:r>
      <w:r w:rsidRPr="00B63233">
        <w:rPr>
          <w:b/>
        </w:rPr>
        <w:t>обработк</w:t>
      </w:r>
      <w:r w:rsidR="00EA048B" w:rsidRPr="00B63233">
        <w:rPr>
          <w:b/>
        </w:rPr>
        <w:t>и персональных</w:t>
      </w:r>
      <w:r w:rsidRPr="00B63233">
        <w:rPr>
          <w:b/>
        </w:rPr>
        <w:t xml:space="preserve"> данных</w:t>
      </w:r>
      <w:bookmarkEnd w:id="2"/>
      <w:r w:rsidRPr="00B63233">
        <w:rPr>
          <w:b/>
        </w:rPr>
        <w:t xml:space="preserve">: </w:t>
      </w:r>
      <w:r w:rsidR="00C53DB8">
        <w:rPr>
          <w:b/>
        </w:rPr>
        <w:t xml:space="preserve">Герман Анна Витальевна. </w:t>
      </w:r>
    </w:p>
    <w:p w14:paraId="0118AE0E" w14:textId="7C9E9017" w:rsidR="00ED1B8C" w:rsidRDefault="00ED1B8C" w:rsidP="005152C1">
      <w:pPr>
        <w:pStyle w:val="12"/>
        <w:numPr>
          <w:ilvl w:val="0"/>
          <w:numId w:val="24"/>
        </w:numPr>
        <w:tabs>
          <w:tab w:val="clear" w:pos="1213"/>
          <w:tab w:val="left" w:pos="1418"/>
        </w:tabs>
        <w:spacing w:before="0" w:after="0"/>
        <w:ind w:left="709"/>
        <w:rPr>
          <w:rFonts w:ascii="Times New Roman" w:hAnsi="Times New Roman"/>
          <w:sz w:val="24"/>
          <w:szCs w:val="24"/>
        </w:rPr>
      </w:pPr>
      <w:r w:rsidRPr="006F5597">
        <w:rPr>
          <w:rFonts w:ascii="Times New Roman" w:hAnsi="Times New Roman"/>
          <w:sz w:val="24"/>
          <w:szCs w:val="24"/>
        </w:rPr>
        <w:t>ПРИНЦИПЫ ОБРАБОТКИ ПЕРСОНАЛЬНЫХ ДАННЫХ</w:t>
      </w:r>
    </w:p>
    <w:p w14:paraId="6A0AB5AB" w14:textId="77777777" w:rsidR="00F11B3E" w:rsidRPr="00F11B3E" w:rsidRDefault="00F11B3E" w:rsidP="00F11B3E">
      <w:pPr>
        <w:pStyle w:val="a7"/>
      </w:pPr>
    </w:p>
    <w:p w14:paraId="2ADA0EB4" w14:textId="08E2CD39" w:rsidR="00ED1B8C" w:rsidRPr="00FD100B" w:rsidRDefault="00ED1B8C" w:rsidP="00F11B3E">
      <w:pPr>
        <w:pStyle w:val="a7"/>
        <w:spacing w:before="0" w:after="0"/>
        <w:ind w:firstLine="709"/>
      </w:pPr>
      <w:bookmarkStart w:id="3" w:name="_Toc40346854"/>
      <w:bookmarkStart w:id="4" w:name="_Toc40362970"/>
      <w:r w:rsidRPr="00FD100B">
        <w:t xml:space="preserve">При обработке </w:t>
      </w:r>
      <w:r w:rsidR="00571395" w:rsidRPr="00FD100B">
        <w:t>персональных данных</w:t>
      </w:r>
      <w:r w:rsidRPr="00FD100B">
        <w:t xml:space="preserve"> </w:t>
      </w:r>
      <w:r w:rsidR="00C53DB8">
        <w:t>Волонтерский центр</w:t>
      </w:r>
      <w:r w:rsidRPr="00FD100B">
        <w:t xml:space="preserve"> придерживается следующих принципов:</w:t>
      </w:r>
      <w:bookmarkEnd w:id="3"/>
      <w:bookmarkEnd w:id="4"/>
    </w:p>
    <w:p w14:paraId="0A72CB0A" w14:textId="261656C4" w:rsidR="00ED1B8C" w:rsidRDefault="000C6021" w:rsidP="005152C1">
      <w:pPr>
        <w:pStyle w:val="a1"/>
        <w:numPr>
          <w:ilvl w:val="0"/>
          <w:numId w:val="26"/>
        </w:numPr>
        <w:spacing w:after="0"/>
        <w:ind w:firstLine="709"/>
      </w:pPr>
      <w:r>
        <w:t>о</w:t>
      </w:r>
      <w:r w:rsidR="00DD62FE" w:rsidRPr="00DD62FE">
        <w:t>бработка персональных данных должна осуществляться на законной и справедливой основе</w:t>
      </w:r>
      <w:r w:rsidR="00ED1B8C" w:rsidRPr="00FD100B">
        <w:t>;</w:t>
      </w:r>
    </w:p>
    <w:p w14:paraId="420B6A3B" w14:textId="08A297EF" w:rsidR="00256011" w:rsidRDefault="00256011" w:rsidP="005152C1">
      <w:pPr>
        <w:pStyle w:val="a1"/>
        <w:numPr>
          <w:ilvl w:val="0"/>
          <w:numId w:val="26"/>
        </w:numPr>
        <w:spacing w:after="0"/>
        <w:ind w:firstLine="709"/>
      </w:pPr>
      <w:r>
        <w:t>о</w:t>
      </w:r>
      <w:r w:rsidRPr="00256011">
        <w:t>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t>;</w:t>
      </w:r>
    </w:p>
    <w:p w14:paraId="60AB581B" w14:textId="536C4132" w:rsidR="00256011" w:rsidRDefault="00256011" w:rsidP="005152C1">
      <w:pPr>
        <w:pStyle w:val="a1"/>
        <w:numPr>
          <w:ilvl w:val="0"/>
          <w:numId w:val="26"/>
        </w:numPr>
        <w:spacing w:after="0"/>
        <w:ind w:firstLine="709"/>
      </w:pPr>
      <w:r>
        <w:t>н</w:t>
      </w:r>
      <w:r w:rsidRPr="00256011">
        <w:t>е допускается объединение баз данных, содержащих персональные данные, обработка которых осуществляется в целях, несовместимых между собой</w:t>
      </w:r>
      <w:r>
        <w:t>;</w:t>
      </w:r>
    </w:p>
    <w:p w14:paraId="7B0DFFCA" w14:textId="3E42013C" w:rsidR="00256011" w:rsidRDefault="00A003F2" w:rsidP="005152C1">
      <w:pPr>
        <w:pStyle w:val="a1"/>
        <w:numPr>
          <w:ilvl w:val="0"/>
          <w:numId w:val="26"/>
        </w:numPr>
        <w:spacing w:after="0"/>
        <w:ind w:firstLine="709"/>
      </w:pPr>
      <w:r>
        <w:t>о</w:t>
      </w:r>
      <w:r w:rsidRPr="00A003F2">
        <w:t>бработке подлежат только персональные данные, которые отвечают целям их обработки</w:t>
      </w:r>
      <w:r>
        <w:t>;</w:t>
      </w:r>
    </w:p>
    <w:p w14:paraId="0536340A" w14:textId="652BEC70" w:rsidR="00A003F2" w:rsidRDefault="001936CA" w:rsidP="005152C1">
      <w:pPr>
        <w:pStyle w:val="a1"/>
        <w:numPr>
          <w:ilvl w:val="0"/>
          <w:numId w:val="26"/>
        </w:numPr>
        <w:spacing w:after="0"/>
        <w:ind w:firstLine="709"/>
      </w:pPr>
      <w:r>
        <w:lastRenderedPageBreak/>
        <w:t>с</w:t>
      </w:r>
      <w:r w:rsidRPr="001936CA">
        <w:t>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t>;</w:t>
      </w:r>
    </w:p>
    <w:p w14:paraId="611A8317" w14:textId="197B39FD" w:rsidR="001936CA" w:rsidRDefault="001936CA" w:rsidP="005152C1">
      <w:pPr>
        <w:pStyle w:val="a1"/>
        <w:numPr>
          <w:ilvl w:val="0"/>
          <w:numId w:val="26"/>
        </w:numPr>
        <w:spacing w:after="0"/>
        <w:ind w:firstLine="709"/>
      </w:pPr>
      <w:r>
        <w:t>п</w:t>
      </w:r>
      <w:r w:rsidRPr="001936CA">
        <w:t>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t>;</w:t>
      </w:r>
    </w:p>
    <w:p w14:paraId="0859FFD3" w14:textId="389799D9" w:rsidR="00914C2B" w:rsidRDefault="001936CA" w:rsidP="005152C1">
      <w:pPr>
        <w:pStyle w:val="a1"/>
        <w:numPr>
          <w:ilvl w:val="0"/>
          <w:numId w:val="26"/>
        </w:numPr>
        <w:spacing w:after="0"/>
        <w:ind w:firstLine="709"/>
      </w:pPr>
      <w:r>
        <w:t>х</w:t>
      </w:r>
      <w:r w:rsidRPr="001936CA">
        <w:t>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00914C2B">
        <w:t>;</w:t>
      </w:r>
    </w:p>
    <w:p w14:paraId="276C6C03" w14:textId="2F9101B3" w:rsidR="001936CA" w:rsidRDefault="00914C2B" w:rsidP="005152C1">
      <w:pPr>
        <w:pStyle w:val="a1"/>
        <w:numPr>
          <w:ilvl w:val="0"/>
          <w:numId w:val="26"/>
        </w:numPr>
        <w:spacing w:after="0"/>
        <w:ind w:firstLine="709"/>
      </w:pPr>
      <w:r>
        <w:t>о</w:t>
      </w:r>
      <w:r w:rsidR="001936CA" w:rsidRPr="001936CA">
        <w:t>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14:paraId="72A9C001" w14:textId="7537CFC9" w:rsidR="00256011" w:rsidRDefault="00256011" w:rsidP="00256011">
      <w:pPr>
        <w:pStyle w:val="a1"/>
        <w:numPr>
          <w:ilvl w:val="0"/>
          <w:numId w:val="0"/>
        </w:numPr>
        <w:spacing w:after="0"/>
        <w:ind w:firstLine="851"/>
      </w:pPr>
    </w:p>
    <w:p w14:paraId="08A8F872" w14:textId="77777777" w:rsidR="00D74272" w:rsidRPr="008E0207" w:rsidRDefault="00D74272" w:rsidP="00DB7D4B">
      <w:pPr>
        <w:pStyle w:val="a1"/>
        <w:numPr>
          <w:ilvl w:val="0"/>
          <w:numId w:val="0"/>
        </w:numPr>
        <w:spacing w:after="0"/>
      </w:pPr>
    </w:p>
    <w:p w14:paraId="38CCF2CB" w14:textId="1A95B79E" w:rsidR="002B1775" w:rsidRDefault="00134C80" w:rsidP="00320028">
      <w:pPr>
        <w:pStyle w:val="12"/>
        <w:numPr>
          <w:ilvl w:val="0"/>
          <w:numId w:val="24"/>
        </w:numPr>
        <w:tabs>
          <w:tab w:val="clear" w:pos="1213"/>
          <w:tab w:val="left" w:pos="1418"/>
        </w:tabs>
        <w:spacing w:before="0" w:after="0"/>
        <w:ind w:left="0" w:firstLine="709"/>
        <w:jc w:val="both"/>
        <w:rPr>
          <w:rFonts w:ascii="Times New Roman" w:hAnsi="Times New Roman"/>
          <w:sz w:val="24"/>
          <w:szCs w:val="24"/>
        </w:rPr>
      </w:pPr>
      <w:r w:rsidRPr="006F5597">
        <w:rPr>
          <w:rFonts w:ascii="Times New Roman" w:hAnsi="Times New Roman"/>
          <w:sz w:val="24"/>
          <w:szCs w:val="24"/>
        </w:rPr>
        <w:t>УСЛОВИЯ И СПОСОБЫ ОБРАБОТКИ ПЕРСОНАЛЬНЫХ ДАННЫХ В</w:t>
      </w:r>
      <w:r w:rsidR="00F9292C">
        <w:rPr>
          <w:rFonts w:ascii="Times New Roman" w:hAnsi="Times New Roman"/>
          <w:sz w:val="24"/>
          <w:szCs w:val="24"/>
        </w:rPr>
        <w:t> </w:t>
      </w:r>
      <w:r w:rsidR="00C53DB8">
        <w:rPr>
          <w:rFonts w:ascii="Times New Roman" w:hAnsi="Times New Roman"/>
          <w:sz w:val="24"/>
          <w:szCs w:val="24"/>
        </w:rPr>
        <w:t>ВОЛОНТЕРСКОМ ЦЕНТРЕ.</w:t>
      </w:r>
    </w:p>
    <w:p w14:paraId="57D0EDD7" w14:textId="77777777" w:rsidR="0008005F" w:rsidRPr="0008005F" w:rsidRDefault="0008005F" w:rsidP="0008005F">
      <w:pPr>
        <w:pStyle w:val="a7"/>
      </w:pPr>
    </w:p>
    <w:p w14:paraId="1924357F" w14:textId="72841766" w:rsidR="00846ECE" w:rsidRDefault="00846ECE" w:rsidP="005152C1">
      <w:pPr>
        <w:pStyle w:val="a7"/>
        <w:numPr>
          <w:ilvl w:val="1"/>
          <w:numId w:val="18"/>
        </w:numPr>
        <w:spacing w:before="0" w:after="0"/>
        <w:ind w:firstLine="709"/>
      </w:pPr>
      <w:bookmarkStart w:id="5" w:name="_Toc40346857"/>
      <w:bookmarkStart w:id="6" w:name="_Toc40362973"/>
      <w:r w:rsidRPr="00846ECE">
        <w:t>Обработка персональных данных осуществля</w:t>
      </w:r>
      <w:r w:rsidR="00320028">
        <w:t>е</w:t>
      </w:r>
      <w:r w:rsidRPr="00846ECE">
        <w:t>тся</w:t>
      </w:r>
      <w:r w:rsidR="00320028">
        <w:t xml:space="preserve"> </w:t>
      </w:r>
      <w:r w:rsidR="00C53DB8">
        <w:t>Волонтерским центром</w:t>
      </w:r>
      <w:r w:rsidRPr="00846ECE">
        <w:t xml:space="preserve"> </w:t>
      </w:r>
      <w:r w:rsidR="003151EA">
        <w:t xml:space="preserve">в </w:t>
      </w:r>
      <w:r w:rsidR="00727006">
        <w:t xml:space="preserve">соответствии с </w:t>
      </w:r>
      <w:r w:rsidR="0008005F" w:rsidRPr="0008005F">
        <w:t>Федеральн</w:t>
      </w:r>
      <w:r w:rsidR="00C20990">
        <w:t>ым</w:t>
      </w:r>
      <w:r w:rsidR="0008005F" w:rsidRPr="0008005F">
        <w:t xml:space="preserve"> закон</w:t>
      </w:r>
      <w:r w:rsidR="00C20990">
        <w:t>ом</w:t>
      </w:r>
      <w:r w:rsidR="0008005F" w:rsidRPr="0008005F">
        <w:t xml:space="preserve"> от 27 июля 2006 г. № 152-ФЗ «О персональных данных»</w:t>
      </w:r>
      <w:r w:rsidR="00995DCD">
        <w:t xml:space="preserve"> (далее – «Закон»)</w:t>
      </w:r>
      <w:r w:rsidRPr="00846ECE">
        <w:t xml:space="preserve">. </w:t>
      </w:r>
    </w:p>
    <w:p w14:paraId="0DD42F70" w14:textId="1D3CAABF" w:rsidR="00134C80" w:rsidRDefault="00134C80" w:rsidP="005152C1">
      <w:pPr>
        <w:pStyle w:val="a7"/>
        <w:numPr>
          <w:ilvl w:val="1"/>
          <w:numId w:val="18"/>
        </w:numPr>
        <w:spacing w:before="0" w:after="0"/>
        <w:ind w:firstLine="709"/>
      </w:pPr>
      <w:r w:rsidRPr="00FD100B">
        <w:t xml:space="preserve">В </w:t>
      </w:r>
      <w:r w:rsidR="00C53DB8">
        <w:t xml:space="preserve">Волонтерском центре </w:t>
      </w:r>
      <w:r w:rsidRPr="00FD100B">
        <w:t xml:space="preserve"> не осуществляется обработка специальных категорий персональных данных, касающихся расовой</w:t>
      </w:r>
      <w:r w:rsidR="00995DCD" w:rsidRPr="000D0ABB">
        <w:t xml:space="preserve"> </w:t>
      </w:r>
      <w:r w:rsidR="00995DCD">
        <w:t>принадлежности</w:t>
      </w:r>
      <w:r w:rsidRPr="00FD100B">
        <w:t>, политических взглядов, религиозных или философских убеждений, интимной жизни.</w:t>
      </w:r>
      <w:bookmarkEnd w:id="5"/>
      <w:bookmarkEnd w:id="6"/>
    </w:p>
    <w:p w14:paraId="622250C7" w14:textId="776EA6CF" w:rsidR="005B3F0F" w:rsidRPr="002D487B" w:rsidRDefault="00C53DB8" w:rsidP="005152C1">
      <w:pPr>
        <w:pStyle w:val="a7"/>
        <w:numPr>
          <w:ilvl w:val="1"/>
          <w:numId w:val="18"/>
        </w:numPr>
        <w:spacing w:before="0" w:after="0"/>
        <w:ind w:firstLine="709"/>
      </w:pPr>
      <w:r>
        <w:t xml:space="preserve">Волонтерский центр </w:t>
      </w:r>
      <w:r w:rsidR="005B3F0F" w:rsidRPr="002D487B">
        <w:t xml:space="preserve">обрабатывает персональные данные о состоянии здоровья только в объеме, необходимом в целях </w:t>
      </w:r>
      <w:r w:rsidR="00890A54" w:rsidRPr="002D487B">
        <w:t xml:space="preserve">ведения кадрового и бухгалтерского учета, </w:t>
      </w:r>
      <w:r w:rsidR="005B3F0F" w:rsidRPr="002D487B">
        <w:t>соблюдения трудового законодательства</w:t>
      </w:r>
      <w:r w:rsidR="003F16AB" w:rsidRPr="002D487B">
        <w:t xml:space="preserve">, </w:t>
      </w:r>
      <w:r w:rsidR="003D334B" w:rsidRPr="002D487B">
        <w:t xml:space="preserve">оказания материальной </w:t>
      </w:r>
      <w:r w:rsidR="00A65B1F">
        <w:t xml:space="preserve">и благотворительной </w:t>
      </w:r>
      <w:r w:rsidR="003D334B" w:rsidRPr="002D487B">
        <w:t>помощи</w:t>
      </w:r>
      <w:r w:rsidR="00A65B1F">
        <w:t xml:space="preserve">, </w:t>
      </w:r>
      <w:r w:rsidR="002F7465">
        <w:rPr>
          <w:szCs w:val="20"/>
        </w:rPr>
        <w:t>осуществления добровольческой (волонтерской) деятельности непосредственно перед выполнением работ/оказанием услуг</w:t>
      </w:r>
      <w:r w:rsidR="005B3F0F" w:rsidRPr="002D487B">
        <w:t>.</w:t>
      </w:r>
    </w:p>
    <w:p w14:paraId="202CA160" w14:textId="69512A29" w:rsidR="00134C80" w:rsidRPr="00FD100B" w:rsidRDefault="00C53DB8" w:rsidP="005152C1">
      <w:pPr>
        <w:pStyle w:val="a7"/>
        <w:numPr>
          <w:ilvl w:val="1"/>
          <w:numId w:val="18"/>
        </w:numPr>
        <w:spacing w:before="0" w:after="0"/>
        <w:ind w:firstLine="709"/>
      </w:pPr>
      <w:r>
        <w:t xml:space="preserve">Волонтерский центр </w:t>
      </w:r>
      <w:r w:rsidR="00134C80" w:rsidRPr="00FD100B">
        <w:t xml:space="preserve"> не использует персональные данные субъектов персональных данных для</w:t>
      </w:r>
      <w:r w:rsidR="00C8550D">
        <w:t> </w:t>
      </w:r>
      <w:r w:rsidR="00134C80" w:rsidRPr="00FD100B">
        <w:t>принятия решений на основании исключительно их автоматизированной обработки, порождающих юридические последствия в отношении субъекта персональных данных или иным образом затрагивающих их права и законные интересы.</w:t>
      </w:r>
    </w:p>
    <w:p w14:paraId="5FF2F8B1" w14:textId="3A44E702" w:rsidR="00134C80" w:rsidRPr="00FD100B" w:rsidRDefault="00C53DB8" w:rsidP="005152C1">
      <w:pPr>
        <w:pStyle w:val="a7"/>
        <w:numPr>
          <w:ilvl w:val="1"/>
          <w:numId w:val="18"/>
        </w:numPr>
        <w:spacing w:before="0" w:after="0"/>
        <w:ind w:firstLine="709"/>
      </w:pPr>
      <w:bookmarkStart w:id="7" w:name="_Toc40346862"/>
      <w:bookmarkStart w:id="8" w:name="_Toc40362978"/>
      <w:r>
        <w:t>Волонтерский центр</w:t>
      </w:r>
      <w:r w:rsidR="00134C80" w:rsidRPr="00FD100B">
        <w:t xml:space="preserve"> </w:t>
      </w:r>
      <w:r w:rsidR="00BF1527" w:rsidRPr="00FD100B">
        <w:t>не распространяет персональные данные без согласия субъекта персональных данных или его законного представителя</w:t>
      </w:r>
      <w:r w:rsidR="00134C80" w:rsidRPr="00FD100B">
        <w:t>.</w:t>
      </w:r>
      <w:bookmarkEnd w:id="7"/>
      <w:bookmarkEnd w:id="8"/>
    </w:p>
    <w:p w14:paraId="073B84A8" w14:textId="2D0E567B" w:rsidR="00134C80" w:rsidRDefault="00C53DB8" w:rsidP="005152C1">
      <w:pPr>
        <w:pStyle w:val="a7"/>
        <w:numPr>
          <w:ilvl w:val="1"/>
          <w:numId w:val="18"/>
        </w:numPr>
        <w:spacing w:before="0" w:after="0"/>
        <w:ind w:firstLine="709"/>
      </w:pPr>
      <w:bookmarkStart w:id="9" w:name="_Toc40346861"/>
      <w:bookmarkStart w:id="10" w:name="_Toc40362977"/>
      <w:r>
        <w:t>Волонтерский центр</w:t>
      </w:r>
      <w:r w:rsidR="00134C80" w:rsidRPr="00FD100B">
        <w:t xml:space="preserve"> не раскрывает</w:t>
      </w:r>
      <w:r w:rsidR="005B3F0F">
        <w:t xml:space="preserve"> и</w:t>
      </w:r>
      <w:r w:rsidR="005B3F0F" w:rsidRPr="00FD100B">
        <w:t xml:space="preserve"> </w:t>
      </w:r>
      <w:r w:rsidR="00134C80" w:rsidRPr="00FD100B">
        <w:t>не передает третьим лицам персональные данные без</w:t>
      </w:r>
      <w:r w:rsidR="00C8550D">
        <w:t> </w:t>
      </w:r>
      <w:r w:rsidR="00134C80" w:rsidRPr="00FD100B">
        <w:t>наличия надлежащего правового основания.</w:t>
      </w:r>
      <w:bookmarkEnd w:id="9"/>
      <w:bookmarkEnd w:id="10"/>
      <w:r w:rsidR="00134C80" w:rsidRPr="00FD100B">
        <w:t xml:space="preserve"> При передаче персональных данных субъектов персональных данных третьи лица </w:t>
      </w:r>
      <w:r>
        <w:t>Волонтерского центра</w:t>
      </w:r>
      <w:r w:rsidR="00134C80" w:rsidRPr="00FD100B">
        <w:t xml:space="preserve"> обязательно предупреждаются о</w:t>
      </w:r>
      <w:r w:rsidR="00C8550D">
        <w:t> </w:t>
      </w:r>
      <w:r w:rsidR="00134C80" w:rsidRPr="00FD100B">
        <w:t>конфиденциальности передаваемых сведений.</w:t>
      </w:r>
    </w:p>
    <w:p w14:paraId="115CD928" w14:textId="3A5DAF4F" w:rsidR="00134C80" w:rsidRPr="00B0563B" w:rsidRDefault="00C53DB8" w:rsidP="005152C1">
      <w:pPr>
        <w:pStyle w:val="a7"/>
        <w:numPr>
          <w:ilvl w:val="1"/>
          <w:numId w:val="18"/>
        </w:numPr>
        <w:spacing w:before="0" w:after="0"/>
        <w:ind w:firstLine="709"/>
      </w:pPr>
      <w:bookmarkStart w:id="11" w:name="_Toc40346863"/>
      <w:bookmarkStart w:id="12" w:name="_Toc40362979"/>
      <w:r>
        <w:t>Волонтерский центр</w:t>
      </w:r>
      <w:r w:rsidR="00FC5546">
        <w:t xml:space="preserve"> </w:t>
      </w:r>
      <w:r w:rsidR="00186B89" w:rsidRPr="00186B89">
        <w:t xml:space="preserve">вправе поручить обработку персональных данных другому лицу с согласия субъекта персональных данных, если иное не предусмотрено федеральным законом </w:t>
      </w:r>
      <w:r w:rsidR="00134C80" w:rsidRPr="00B0563B">
        <w:t xml:space="preserve">(далее </w:t>
      </w:r>
      <w:r w:rsidR="002D76BA" w:rsidRPr="00B0563B">
        <w:t xml:space="preserve">по тексту </w:t>
      </w:r>
      <w:r w:rsidR="00134C80" w:rsidRPr="00B0563B">
        <w:t xml:space="preserve">– </w:t>
      </w:r>
      <w:r w:rsidR="002D76BA" w:rsidRPr="00B0563B">
        <w:t>«</w:t>
      </w:r>
      <w:r w:rsidR="00134C80" w:rsidRPr="00B0563B">
        <w:t>поручение оператора</w:t>
      </w:r>
      <w:r w:rsidR="002D76BA" w:rsidRPr="00B0563B">
        <w:t>»</w:t>
      </w:r>
      <w:r w:rsidR="00134C80" w:rsidRPr="00B0563B">
        <w:t>).</w:t>
      </w:r>
      <w:bookmarkEnd w:id="11"/>
      <w:bookmarkEnd w:id="12"/>
    </w:p>
    <w:p w14:paraId="54771413" w14:textId="272A165D" w:rsidR="00BC162B" w:rsidRDefault="00134C80" w:rsidP="005152C1">
      <w:pPr>
        <w:pStyle w:val="a7"/>
        <w:numPr>
          <w:ilvl w:val="1"/>
          <w:numId w:val="18"/>
        </w:numPr>
        <w:spacing w:before="0" w:after="0"/>
        <w:ind w:firstLine="709"/>
      </w:pPr>
      <w:bookmarkStart w:id="13" w:name="_Toc40346864"/>
      <w:bookmarkStart w:id="14" w:name="_Toc40362980"/>
      <w:r w:rsidRPr="00FD100B">
        <w:t xml:space="preserve">Лица, осуществляющие обработку персональных данных </w:t>
      </w:r>
      <w:r w:rsidR="005B3F0F">
        <w:t>по поручению</w:t>
      </w:r>
      <w:r w:rsidR="00CF5625">
        <w:t xml:space="preserve"> </w:t>
      </w:r>
      <w:r w:rsidR="00714604">
        <w:t>Волонтерского центра</w:t>
      </w:r>
      <w:r w:rsidRPr="00FD100B">
        <w:t xml:space="preserve">, обязуются соблюдать принципы и правила обработки </w:t>
      </w:r>
      <w:r w:rsidR="00B608A4" w:rsidRPr="00B608A4">
        <w:t xml:space="preserve">персональных данных, предусмотренные </w:t>
      </w:r>
      <w:r w:rsidR="00986E9E">
        <w:t>Законом</w:t>
      </w:r>
      <w:r w:rsidR="00B608A4" w:rsidRPr="00B608A4">
        <w:t xml:space="preserve">,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sidR="00986E9E">
        <w:t>Законом</w:t>
      </w:r>
      <w:r w:rsidR="000D0ABB">
        <w:t xml:space="preserve">. </w:t>
      </w:r>
      <w:r w:rsidRPr="00FD100B">
        <w:t xml:space="preserve"> </w:t>
      </w:r>
    </w:p>
    <w:p w14:paraId="1FCC62BE" w14:textId="3343C1E6" w:rsidR="00995DCD" w:rsidRDefault="006034DD" w:rsidP="0007405F">
      <w:pPr>
        <w:pStyle w:val="a7"/>
        <w:tabs>
          <w:tab w:val="clear" w:pos="851"/>
          <w:tab w:val="left" w:pos="709"/>
        </w:tabs>
        <w:spacing w:before="0" w:after="0"/>
        <w:ind w:firstLine="0"/>
      </w:pPr>
      <w:r>
        <w:tab/>
      </w:r>
      <w:r w:rsidRPr="006034DD">
        <w:t xml:space="preserve">В поручении  </w:t>
      </w:r>
      <w:r w:rsidR="00995DCD">
        <w:t>определяются:</w:t>
      </w:r>
    </w:p>
    <w:p w14:paraId="7018008F" w14:textId="77777777" w:rsidR="00995DCD" w:rsidRDefault="00995DCD" w:rsidP="0007405F">
      <w:pPr>
        <w:pStyle w:val="a7"/>
        <w:tabs>
          <w:tab w:val="clear" w:pos="851"/>
          <w:tab w:val="left" w:pos="709"/>
        </w:tabs>
        <w:spacing w:before="0" w:after="0"/>
        <w:ind w:firstLine="0"/>
      </w:pPr>
      <w:r>
        <w:t xml:space="preserve">- </w:t>
      </w:r>
      <w:r w:rsidR="006034DD" w:rsidRPr="006034DD">
        <w:t xml:space="preserve"> перечень персональных данных, </w:t>
      </w:r>
    </w:p>
    <w:p w14:paraId="6EE53C1A" w14:textId="77777777" w:rsidR="00995DCD" w:rsidRDefault="00995DCD" w:rsidP="0007405F">
      <w:pPr>
        <w:pStyle w:val="a7"/>
        <w:tabs>
          <w:tab w:val="clear" w:pos="851"/>
          <w:tab w:val="left" w:pos="709"/>
        </w:tabs>
        <w:spacing w:before="0" w:after="0"/>
        <w:ind w:firstLine="0"/>
      </w:pPr>
      <w:r>
        <w:lastRenderedPageBreak/>
        <w:t xml:space="preserve">- </w:t>
      </w:r>
      <w:r w:rsidR="006034DD" w:rsidRPr="006034DD">
        <w:t xml:space="preserve">перечень действий (операций) с персональными данными, которые будут совершаться лицом, осуществляющим обработку персональных данных, </w:t>
      </w:r>
    </w:p>
    <w:p w14:paraId="5983D046" w14:textId="519E5406" w:rsidR="00995DCD" w:rsidRDefault="00995DCD" w:rsidP="0007405F">
      <w:pPr>
        <w:pStyle w:val="a7"/>
        <w:tabs>
          <w:tab w:val="clear" w:pos="851"/>
          <w:tab w:val="left" w:pos="709"/>
        </w:tabs>
        <w:spacing w:before="0" w:after="0"/>
        <w:ind w:firstLine="0"/>
      </w:pPr>
      <w:r>
        <w:t xml:space="preserve">- </w:t>
      </w:r>
      <w:r w:rsidR="006034DD" w:rsidRPr="006034DD">
        <w:t>цели их обработки</w:t>
      </w:r>
      <w:r>
        <w:t>;</w:t>
      </w:r>
      <w:r w:rsidR="006034DD" w:rsidRPr="006034DD">
        <w:t xml:space="preserve"> </w:t>
      </w:r>
    </w:p>
    <w:p w14:paraId="742AD446" w14:textId="3FA73344" w:rsidR="00995DCD" w:rsidRDefault="00995DCD" w:rsidP="0007405F">
      <w:pPr>
        <w:pStyle w:val="a7"/>
        <w:tabs>
          <w:tab w:val="clear" w:pos="851"/>
          <w:tab w:val="left" w:pos="709"/>
        </w:tabs>
        <w:spacing w:before="0" w:after="0"/>
        <w:ind w:firstLine="0"/>
      </w:pPr>
      <w:r>
        <w:t xml:space="preserve">- </w:t>
      </w:r>
      <w:r w:rsidR="006034DD" w:rsidRPr="006034DD">
        <w:t>обязанность такого лица соблюдать конфиденциальность персональных данных, требования, предусмотренные ч</w:t>
      </w:r>
      <w:r>
        <w:t>.</w:t>
      </w:r>
      <w:r w:rsidR="006034DD" w:rsidRPr="006034DD">
        <w:t>5 ст</w:t>
      </w:r>
      <w:r>
        <w:t>.</w:t>
      </w:r>
      <w:r w:rsidR="006034DD" w:rsidRPr="006034DD">
        <w:t>18 и ст</w:t>
      </w:r>
      <w:r>
        <w:t>.</w:t>
      </w:r>
      <w:r w:rsidR="006034DD" w:rsidRPr="006034DD">
        <w:t xml:space="preserve">18.1 </w:t>
      </w:r>
      <w:r>
        <w:t>Закона;</w:t>
      </w:r>
    </w:p>
    <w:p w14:paraId="395F57F1" w14:textId="00212560" w:rsidR="00995DCD" w:rsidRDefault="00C77EB7" w:rsidP="0007405F">
      <w:pPr>
        <w:pStyle w:val="a7"/>
        <w:tabs>
          <w:tab w:val="clear" w:pos="851"/>
          <w:tab w:val="left" w:pos="709"/>
        </w:tabs>
        <w:spacing w:before="0" w:after="0"/>
        <w:ind w:firstLine="0"/>
      </w:pPr>
      <w:r>
        <w:t>-</w:t>
      </w:r>
      <w:r w:rsidR="006034DD" w:rsidRPr="006034DD">
        <w:t xml:space="preserve"> обязанность по запросу</w:t>
      </w:r>
      <w:r w:rsidR="00995DCD">
        <w:t xml:space="preserve"> </w:t>
      </w:r>
      <w:r w:rsidR="00714604">
        <w:t>Волонтерского центра</w:t>
      </w:r>
      <w:r w:rsidR="006034DD" w:rsidRPr="006034DD">
        <w:t xml:space="preserve">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w:t>
      </w:r>
      <w:r w:rsidR="00995DCD">
        <w:t>.</w:t>
      </w:r>
      <w:r w:rsidR="006034DD" w:rsidRPr="006034DD">
        <w:t xml:space="preserve">6 </w:t>
      </w:r>
      <w:r w:rsidR="00995DCD">
        <w:t xml:space="preserve">Закона; </w:t>
      </w:r>
    </w:p>
    <w:p w14:paraId="4FDD877E" w14:textId="2D04AEC5" w:rsidR="00995DCD" w:rsidRDefault="00995DCD" w:rsidP="0007405F">
      <w:pPr>
        <w:pStyle w:val="a7"/>
        <w:tabs>
          <w:tab w:val="clear" w:pos="851"/>
          <w:tab w:val="left" w:pos="709"/>
        </w:tabs>
        <w:spacing w:before="0" w:after="0"/>
        <w:ind w:firstLine="0"/>
      </w:pPr>
      <w:r>
        <w:t xml:space="preserve">- </w:t>
      </w:r>
      <w:r w:rsidR="006034DD" w:rsidRPr="006034DD">
        <w:t>обязанность обеспечивать безопасность персональных данных при их обработке</w:t>
      </w:r>
      <w:r>
        <w:t>;</w:t>
      </w:r>
      <w:r w:rsidR="006034DD" w:rsidRPr="006034DD">
        <w:t xml:space="preserve"> </w:t>
      </w:r>
    </w:p>
    <w:p w14:paraId="5198F21E" w14:textId="5DF4F314" w:rsidR="00BC162B" w:rsidRDefault="00995DCD" w:rsidP="0007405F">
      <w:pPr>
        <w:pStyle w:val="a7"/>
        <w:tabs>
          <w:tab w:val="clear" w:pos="851"/>
          <w:tab w:val="left" w:pos="709"/>
        </w:tabs>
        <w:spacing w:before="0" w:after="0"/>
        <w:ind w:firstLine="0"/>
      </w:pPr>
      <w:r>
        <w:t xml:space="preserve">- </w:t>
      </w:r>
      <w:r w:rsidR="006034DD" w:rsidRPr="006034DD">
        <w:t>требования к защите обрабатываемых персональных данных в соответствии со ст</w:t>
      </w:r>
      <w:r>
        <w:t>.</w:t>
      </w:r>
      <w:r w:rsidR="006034DD" w:rsidRPr="006034DD">
        <w:t xml:space="preserve">19 </w:t>
      </w:r>
      <w:r>
        <w:t>Закона</w:t>
      </w:r>
      <w:r w:rsidR="006034DD" w:rsidRPr="006034DD">
        <w:t>, в том числе требование об уведомлении оператора о случаях, предусмотренных ч</w:t>
      </w:r>
      <w:r>
        <w:t>.</w:t>
      </w:r>
      <w:r w:rsidR="006034DD" w:rsidRPr="006034DD">
        <w:t>3.1 ст</w:t>
      </w:r>
      <w:r>
        <w:t>.</w:t>
      </w:r>
      <w:r w:rsidR="006034DD" w:rsidRPr="006034DD">
        <w:t xml:space="preserve">21 </w:t>
      </w:r>
      <w:r>
        <w:t>Закона.</w:t>
      </w:r>
    </w:p>
    <w:p w14:paraId="4CA7062A" w14:textId="6D757B79" w:rsidR="00134C80" w:rsidRPr="008B3640" w:rsidRDefault="00134C80" w:rsidP="005152C1">
      <w:pPr>
        <w:pStyle w:val="a7"/>
        <w:numPr>
          <w:ilvl w:val="1"/>
          <w:numId w:val="18"/>
        </w:numPr>
        <w:spacing w:before="0" w:after="0"/>
        <w:ind w:firstLine="709"/>
      </w:pPr>
      <w:bookmarkStart w:id="15" w:name="_Toc40346865"/>
      <w:bookmarkStart w:id="16" w:name="_Toc40362981"/>
      <w:bookmarkEnd w:id="13"/>
      <w:bookmarkEnd w:id="14"/>
      <w:r w:rsidRPr="008B3640">
        <w:t>В случае</w:t>
      </w:r>
      <w:r w:rsidR="00421B66" w:rsidRPr="008B3640">
        <w:t>,</w:t>
      </w:r>
      <w:r w:rsidRPr="008B3640">
        <w:t xml:space="preserve"> если </w:t>
      </w:r>
      <w:r w:rsidR="00714604">
        <w:t>Волонтерский центр</w:t>
      </w:r>
      <w:r w:rsidRPr="008B3640">
        <w:t xml:space="preserve"> поручает обработку персональных данных другому лицу, ответственность перед субъектом персональных данных за действия указанного лица несет </w:t>
      </w:r>
      <w:r w:rsidR="00714604">
        <w:t>Волонтерский центр</w:t>
      </w:r>
      <w:r w:rsidRPr="008B3640">
        <w:t xml:space="preserve">. Лицо, осуществляющее обработку персональных данных по поручению оператора, несет ответственность перед </w:t>
      </w:r>
      <w:bookmarkEnd w:id="15"/>
      <w:bookmarkEnd w:id="16"/>
      <w:r w:rsidR="00714604">
        <w:t>Волонтерским центром.</w:t>
      </w:r>
    </w:p>
    <w:p w14:paraId="3EA45EB6" w14:textId="25FAEEBB" w:rsidR="00134C80" w:rsidRPr="00FD100B" w:rsidRDefault="00714604" w:rsidP="005152C1">
      <w:pPr>
        <w:pStyle w:val="a7"/>
        <w:numPr>
          <w:ilvl w:val="1"/>
          <w:numId w:val="18"/>
        </w:numPr>
        <w:spacing w:before="0" w:after="0"/>
        <w:ind w:firstLine="709"/>
      </w:pPr>
      <w:bookmarkStart w:id="17" w:name="_Toc40346867"/>
      <w:bookmarkStart w:id="18" w:name="_Toc40362983"/>
      <w:r>
        <w:t>Волонтерский центр</w:t>
      </w:r>
      <w:r w:rsidR="00134C80" w:rsidRPr="00FD100B">
        <w:t xml:space="preserve"> осуществляет обработку персональных данных следующими способами:</w:t>
      </w:r>
      <w:bookmarkEnd w:id="17"/>
      <w:bookmarkEnd w:id="18"/>
    </w:p>
    <w:p w14:paraId="42D243B5" w14:textId="34BF3CB8" w:rsidR="00134C80" w:rsidRPr="00FD100B" w:rsidRDefault="00134C80" w:rsidP="005152C1">
      <w:pPr>
        <w:pStyle w:val="a1"/>
        <w:numPr>
          <w:ilvl w:val="0"/>
          <w:numId w:val="26"/>
        </w:numPr>
        <w:spacing w:after="0"/>
        <w:ind w:firstLine="709"/>
      </w:pPr>
      <w:r w:rsidRPr="00FD100B">
        <w:t>с использованием средств автоматизации, в том числе с использованием информационных технологий и технических средств, включая средства вычислительной техники, информационно-технические комплексы и сети, средства и системы передачи, приема и обработки персональных данных, программные средства (операционные системы, системы управления базами данных и т.</w:t>
      </w:r>
      <w:r w:rsidR="00421B66">
        <w:t xml:space="preserve"> </w:t>
      </w:r>
      <w:r w:rsidRPr="00FD100B">
        <w:t>п.), средства защиты информации, применяемые в</w:t>
      </w:r>
      <w:r w:rsidR="00421B66">
        <w:t> </w:t>
      </w:r>
      <w:r w:rsidRPr="00FD100B">
        <w:t>информационных системах;</w:t>
      </w:r>
    </w:p>
    <w:p w14:paraId="177C5D8F" w14:textId="77777777" w:rsidR="00134C80" w:rsidRPr="00FD100B" w:rsidRDefault="00134C80" w:rsidP="005152C1">
      <w:pPr>
        <w:pStyle w:val="a1"/>
        <w:numPr>
          <w:ilvl w:val="0"/>
          <w:numId w:val="26"/>
        </w:numPr>
        <w:spacing w:after="0"/>
        <w:ind w:firstLine="709"/>
      </w:pPr>
      <w:r w:rsidRPr="00FD100B">
        <w:t>без использования средств автоматизации.</w:t>
      </w:r>
    </w:p>
    <w:p w14:paraId="3069F936" w14:textId="5CEA0F27" w:rsidR="00DA6629" w:rsidRDefault="00727006" w:rsidP="00394EAC">
      <w:pPr>
        <w:pStyle w:val="a7"/>
        <w:numPr>
          <w:ilvl w:val="1"/>
          <w:numId w:val="18"/>
        </w:numPr>
        <w:tabs>
          <w:tab w:val="clear" w:pos="851"/>
        </w:tabs>
        <w:spacing w:before="0" w:after="0"/>
        <w:ind w:firstLine="709"/>
      </w:pPr>
      <w:bookmarkStart w:id="19" w:name="_Toc40346868"/>
      <w:bookmarkStart w:id="20" w:name="_Toc40362984"/>
      <w:r>
        <w:t xml:space="preserve">Действия совершаемые </w:t>
      </w:r>
      <w:r w:rsidR="00714604">
        <w:t xml:space="preserve">Волонтерским центром </w:t>
      </w:r>
      <w:r>
        <w:t>при о</w:t>
      </w:r>
      <w:r w:rsidR="00BB4A1C">
        <w:t>бработк</w:t>
      </w:r>
      <w:r>
        <w:t xml:space="preserve">е </w:t>
      </w:r>
      <w:r w:rsidR="00BB4A1C">
        <w:t>персональных данных</w:t>
      </w:r>
      <w:r>
        <w:t xml:space="preserve">: </w:t>
      </w:r>
      <w:r w:rsidR="00BB4A1C">
        <w:t xml:space="preserve"> </w:t>
      </w:r>
      <w:r w:rsidR="00714604">
        <w:t>Волонтерским центром</w:t>
      </w:r>
      <w:r w:rsidR="00BB4A1C">
        <w:t xml:space="preserve"> </w:t>
      </w:r>
      <w:r w:rsidR="00DA6629">
        <w:t>признается</w:t>
      </w:r>
      <w:r w:rsidR="00BB4A1C">
        <w:t xml:space="preserve"> </w:t>
      </w:r>
      <w:r w:rsidR="00DA6629" w:rsidRPr="00DA6629">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r w:rsidR="00DA6629">
        <w:t>.</w:t>
      </w:r>
      <w:r w:rsidR="00DA6629" w:rsidRPr="00DA6629">
        <w:t xml:space="preserve"> </w:t>
      </w:r>
      <w:bookmarkEnd w:id="19"/>
      <w:bookmarkEnd w:id="20"/>
    </w:p>
    <w:p w14:paraId="3C3CDC26" w14:textId="77777777" w:rsidR="00307B5F" w:rsidRPr="00FD100B" w:rsidRDefault="00307B5F" w:rsidP="00394EAC">
      <w:pPr>
        <w:pStyle w:val="a7"/>
        <w:tabs>
          <w:tab w:val="clear" w:pos="851"/>
        </w:tabs>
        <w:spacing w:before="0" w:after="0"/>
        <w:ind w:left="709" w:firstLine="0"/>
      </w:pPr>
    </w:p>
    <w:p w14:paraId="5BE7AA3D" w14:textId="5E09A912" w:rsidR="008B1833" w:rsidRDefault="008B1833" w:rsidP="005152C1">
      <w:pPr>
        <w:pStyle w:val="12"/>
        <w:numPr>
          <w:ilvl w:val="0"/>
          <w:numId w:val="24"/>
        </w:numPr>
        <w:tabs>
          <w:tab w:val="clear" w:pos="1213"/>
          <w:tab w:val="left" w:pos="1418"/>
        </w:tabs>
        <w:spacing w:before="0" w:after="0"/>
        <w:ind w:left="0" w:firstLine="709"/>
        <w:jc w:val="both"/>
        <w:rPr>
          <w:rFonts w:ascii="Times New Roman" w:hAnsi="Times New Roman"/>
          <w:sz w:val="24"/>
          <w:szCs w:val="24"/>
        </w:rPr>
      </w:pPr>
      <w:bookmarkStart w:id="21" w:name="_Toc50980464"/>
      <w:r w:rsidRPr="006F5597">
        <w:rPr>
          <w:rFonts w:ascii="Times New Roman" w:hAnsi="Times New Roman"/>
          <w:sz w:val="24"/>
          <w:szCs w:val="24"/>
        </w:rPr>
        <w:t xml:space="preserve">ПЕРСОНАЛЬНЫЕ ДАННЫЕ, КОТОРЫЕ </w:t>
      </w:r>
      <w:r w:rsidR="00F9292C" w:rsidRPr="006F5597">
        <w:rPr>
          <w:rFonts w:ascii="Times New Roman" w:hAnsi="Times New Roman"/>
          <w:sz w:val="24"/>
          <w:szCs w:val="24"/>
        </w:rPr>
        <w:t xml:space="preserve">ОБРАБАТЫВАЕТ </w:t>
      </w:r>
      <w:bookmarkEnd w:id="21"/>
      <w:r w:rsidR="00883559">
        <w:rPr>
          <w:rFonts w:ascii="Times New Roman" w:hAnsi="Times New Roman"/>
          <w:sz w:val="24"/>
          <w:szCs w:val="24"/>
        </w:rPr>
        <w:t>ВОЛОНТЕРСКИЙ ЦЕНТР.</w:t>
      </w:r>
      <w:r w:rsidR="00C72047" w:rsidRPr="006F5597">
        <w:rPr>
          <w:rFonts w:ascii="Times New Roman" w:hAnsi="Times New Roman"/>
          <w:sz w:val="24"/>
          <w:szCs w:val="24"/>
        </w:rPr>
        <w:t xml:space="preserve"> </w:t>
      </w:r>
    </w:p>
    <w:p w14:paraId="6E02B9A4" w14:textId="77777777" w:rsidR="002B1775" w:rsidRPr="002B1775" w:rsidRDefault="002B1775" w:rsidP="002B1775">
      <w:pPr>
        <w:pStyle w:val="a7"/>
      </w:pPr>
    </w:p>
    <w:p w14:paraId="10CEB816" w14:textId="4AA36DFF" w:rsidR="00307B5F" w:rsidRDefault="00307B5F" w:rsidP="007A0736">
      <w:pPr>
        <w:pStyle w:val="a7"/>
        <w:spacing w:before="0" w:after="0"/>
        <w:ind w:firstLine="709"/>
      </w:pPr>
      <w:commentRangeStart w:id="22"/>
      <w:r w:rsidRPr="00A921A9">
        <w:rPr>
          <w:color w:val="FF0000"/>
          <w:u w:val="single"/>
        </w:rPr>
        <w:t xml:space="preserve">Перечень и категории обрабатываемых </w:t>
      </w:r>
      <w:r w:rsidR="00883559">
        <w:rPr>
          <w:color w:val="FF0000"/>
          <w:u w:val="single"/>
        </w:rPr>
        <w:t>Волонтерским центром</w:t>
      </w:r>
      <w:r w:rsidRPr="00A921A9">
        <w:rPr>
          <w:color w:val="FF0000"/>
          <w:u w:val="single"/>
        </w:rPr>
        <w:t xml:space="preserve"> персональных данных для каждой цели обработки, категории субъектов, персональные данные которых обрабатываются, </w:t>
      </w:r>
      <w:commentRangeEnd w:id="22"/>
      <w:r w:rsidR="00114F99" w:rsidRPr="00A921A9">
        <w:rPr>
          <w:rStyle w:val="af7"/>
          <w:color w:val="FF0000"/>
          <w:sz w:val="24"/>
          <w:szCs w:val="24"/>
          <w:u w:val="single"/>
        </w:rPr>
        <w:commentReference w:id="22"/>
      </w:r>
      <w:r w:rsidRPr="00A921A9">
        <w:rPr>
          <w:color w:val="FF0000"/>
          <w:u w:val="single"/>
        </w:rPr>
        <w:t>способы их обработки и период хранения</w:t>
      </w:r>
      <w:r w:rsidRPr="00A921A9">
        <w:rPr>
          <w:color w:val="FF0000"/>
        </w:rPr>
        <w:t xml:space="preserve"> </w:t>
      </w:r>
      <w:r w:rsidR="00D92D09">
        <w:t xml:space="preserve">утверждены приказом </w:t>
      </w:r>
      <w:r w:rsidR="00883559">
        <w:t>Волонтерского центра</w:t>
      </w:r>
      <w:r w:rsidR="00AF202B">
        <w:t xml:space="preserve"> и размещены на сайте </w:t>
      </w:r>
      <w:r w:rsidR="00883559">
        <w:t>Волонтерского центра</w:t>
      </w:r>
      <w:r w:rsidR="007A0736">
        <w:t>.</w:t>
      </w:r>
    </w:p>
    <w:p w14:paraId="1DD68E44" w14:textId="7998CC00" w:rsidR="002C4947" w:rsidRDefault="002C4947" w:rsidP="005152C1">
      <w:pPr>
        <w:pStyle w:val="12"/>
        <w:numPr>
          <w:ilvl w:val="0"/>
          <w:numId w:val="24"/>
        </w:numPr>
        <w:tabs>
          <w:tab w:val="clear" w:pos="1213"/>
          <w:tab w:val="left" w:pos="1418"/>
        </w:tabs>
        <w:spacing w:before="0" w:after="0"/>
        <w:ind w:left="0" w:firstLine="709"/>
        <w:jc w:val="both"/>
        <w:rPr>
          <w:rFonts w:ascii="Times New Roman" w:hAnsi="Times New Roman"/>
          <w:sz w:val="24"/>
          <w:szCs w:val="24"/>
        </w:rPr>
      </w:pPr>
      <w:r w:rsidRPr="006F5597">
        <w:rPr>
          <w:rFonts w:ascii="Times New Roman" w:hAnsi="Times New Roman"/>
          <w:sz w:val="24"/>
          <w:szCs w:val="24"/>
        </w:rPr>
        <w:t>ИСТОЧНИКИ ПЕРСОНАЛЬНЫХ ДАННЫХ</w:t>
      </w:r>
    </w:p>
    <w:p w14:paraId="7C7C5A27" w14:textId="0C734C83" w:rsidR="008F2098" w:rsidRPr="00503968" w:rsidRDefault="002C4947" w:rsidP="00F9292C">
      <w:pPr>
        <w:pStyle w:val="a7"/>
        <w:spacing w:before="0" w:after="0"/>
        <w:ind w:firstLine="709"/>
      </w:pPr>
      <w:r w:rsidRPr="00FD100B">
        <w:t xml:space="preserve">Персональные данные субъектов персональных данных могут быть получены </w:t>
      </w:r>
      <w:r w:rsidR="00883559">
        <w:t>Волонтерским центром</w:t>
      </w:r>
      <w:r w:rsidRPr="00FD100B">
        <w:t xml:space="preserve"> непосредственно от субъекта персональных данных лично</w:t>
      </w:r>
      <w:r w:rsidR="00A60492">
        <w:t>,</w:t>
      </w:r>
      <w:r w:rsidRPr="00FD100B">
        <w:t xml:space="preserve"> или от его представителя, который действует в интересах субъекта персональных данных, или от контрагента, который передает персональные данные для</w:t>
      </w:r>
      <w:r w:rsidR="00A60492">
        <w:t> </w:t>
      </w:r>
      <w:r w:rsidRPr="00FD100B">
        <w:t xml:space="preserve">исполнения условий договора, заключенного с контрагентом, или поручает </w:t>
      </w:r>
      <w:r w:rsidR="00883559">
        <w:t xml:space="preserve">Волонтерскому центру </w:t>
      </w:r>
      <w:r w:rsidRPr="00FD100B">
        <w:t xml:space="preserve"> обработку персональных </w:t>
      </w:r>
      <w:r w:rsidRPr="00503968">
        <w:t>данных.</w:t>
      </w:r>
    </w:p>
    <w:p w14:paraId="1DBBEA8E" w14:textId="77777777" w:rsidR="00C72047" w:rsidRPr="00503968" w:rsidRDefault="00C72047" w:rsidP="00503968">
      <w:pPr>
        <w:pStyle w:val="a7"/>
        <w:shd w:val="clear" w:color="auto" w:fill="FFFFFF" w:themeFill="background1"/>
        <w:spacing w:before="0" w:after="0"/>
        <w:ind w:firstLine="709"/>
      </w:pPr>
    </w:p>
    <w:p w14:paraId="59067AD4" w14:textId="1AE7C395" w:rsidR="00A564CE" w:rsidRPr="00503968" w:rsidRDefault="00A564CE" w:rsidP="00503968">
      <w:pPr>
        <w:pStyle w:val="12"/>
        <w:numPr>
          <w:ilvl w:val="0"/>
          <w:numId w:val="24"/>
        </w:numPr>
        <w:shd w:val="clear" w:color="auto" w:fill="FFFFFF" w:themeFill="background1"/>
        <w:tabs>
          <w:tab w:val="clear" w:pos="1213"/>
          <w:tab w:val="left" w:pos="1418"/>
        </w:tabs>
        <w:spacing w:before="0" w:after="0"/>
        <w:ind w:left="0" w:firstLine="709"/>
        <w:jc w:val="both"/>
        <w:rPr>
          <w:rFonts w:ascii="Times New Roman" w:hAnsi="Times New Roman"/>
          <w:sz w:val="24"/>
          <w:szCs w:val="24"/>
        </w:rPr>
      </w:pPr>
      <w:r w:rsidRPr="00503968">
        <w:rPr>
          <w:rFonts w:ascii="Times New Roman" w:hAnsi="Times New Roman"/>
          <w:sz w:val="24"/>
          <w:szCs w:val="24"/>
        </w:rPr>
        <w:t>ПЕРЕДАЧА ПЕРСОНАЛЬНЫХ ДАННЫХ ТРЕТЬИМ ЛИЦАМ.</w:t>
      </w:r>
    </w:p>
    <w:p w14:paraId="06E8367A" w14:textId="4BFC5689" w:rsidR="006036C6" w:rsidRPr="00503968" w:rsidRDefault="00E9377F" w:rsidP="00503968">
      <w:pPr>
        <w:pStyle w:val="a7"/>
        <w:numPr>
          <w:ilvl w:val="1"/>
          <w:numId w:val="56"/>
        </w:numPr>
        <w:shd w:val="clear" w:color="auto" w:fill="FFFFFF" w:themeFill="background1"/>
        <w:spacing w:before="0"/>
        <w:ind w:left="0" w:firstLine="709"/>
      </w:pPr>
      <w:r w:rsidRPr="00503968">
        <w:t>Передача персональных данных органам государственной власти, органам  местного самоуправления, а также иным уполномоченным органам допускается в случаях и на основаниях, предусмотренных  действующим законодательством РФ.</w:t>
      </w:r>
    </w:p>
    <w:p w14:paraId="2A90A036" w14:textId="3143BCC0" w:rsidR="00986E9E" w:rsidRDefault="00986E9E">
      <w:pPr>
        <w:pStyle w:val="a7"/>
        <w:numPr>
          <w:ilvl w:val="1"/>
          <w:numId w:val="56"/>
        </w:numPr>
        <w:spacing w:before="0"/>
        <w:ind w:left="0" w:firstLine="709"/>
      </w:pPr>
      <w:r w:rsidRPr="00503968">
        <w:lastRenderedPageBreak/>
        <w:t>Передача</w:t>
      </w:r>
      <w:r>
        <w:t xml:space="preserve"> персональных данных внутри </w:t>
      </w:r>
      <w:r w:rsidR="00883559">
        <w:t xml:space="preserve">Волонтерского центра </w:t>
      </w:r>
      <w:r>
        <w:t xml:space="preserve"> осуществляется только между работниками, имеющими доступ к персональным данным.</w:t>
      </w:r>
    </w:p>
    <w:p w14:paraId="01F5D68B" w14:textId="647C3CEA" w:rsidR="00E91A81" w:rsidRPr="00081EC5" w:rsidRDefault="00E91A81" w:rsidP="00101823">
      <w:pPr>
        <w:pStyle w:val="a7"/>
        <w:numPr>
          <w:ilvl w:val="1"/>
          <w:numId w:val="56"/>
        </w:numPr>
        <w:spacing w:before="0"/>
        <w:ind w:left="0" w:firstLine="709"/>
        <w:rPr>
          <w:color w:val="0D0D0D" w:themeColor="text1" w:themeTint="F2"/>
        </w:rPr>
      </w:pPr>
      <w:r w:rsidRPr="00081EC5">
        <w:rPr>
          <w:color w:val="0D0D0D" w:themeColor="text1" w:themeTint="F2"/>
        </w:rPr>
        <w:t>С согласия субъекта п</w:t>
      </w:r>
      <w:r w:rsidR="0059143A" w:rsidRPr="00081EC5">
        <w:rPr>
          <w:color w:val="0D0D0D" w:themeColor="text1" w:themeTint="F2"/>
        </w:rPr>
        <w:t xml:space="preserve">ерсональные данные могут </w:t>
      </w:r>
      <w:r w:rsidR="00101823" w:rsidRPr="00081EC5">
        <w:rPr>
          <w:color w:val="0D0D0D" w:themeColor="text1" w:themeTint="F2"/>
        </w:rPr>
        <w:t xml:space="preserve">передаваться </w:t>
      </w:r>
      <w:r w:rsidR="0059143A" w:rsidRPr="00081EC5">
        <w:rPr>
          <w:color w:val="0D0D0D" w:themeColor="text1" w:themeTint="F2"/>
        </w:rPr>
        <w:t>третьим лицам  в целях</w:t>
      </w:r>
      <w:r w:rsidRPr="00081EC5">
        <w:rPr>
          <w:color w:val="0D0D0D" w:themeColor="text1" w:themeTint="F2"/>
        </w:rPr>
        <w:t>:</w:t>
      </w:r>
      <w:r w:rsidR="000B420E" w:rsidRPr="00081EC5">
        <w:rPr>
          <w:color w:val="0D0D0D" w:themeColor="text1" w:themeTint="F2"/>
        </w:rPr>
        <w:t xml:space="preserve">  </w:t>
      </w:r>
    </w:p>
    <w:p w14:paraId="1BC99D73" w14:textId="77777777" w:rsidR="00597D6A" w:rsidRDefault="00E91A81" w:rsidP="00E91A81">
      <w:pPr>
        <w:pStyle w:val="a7"/>
        <w:spacing w:before="0"/>
        <w:ind w:firstLine="0"/>
        <w:rPr>
          <w:color w:val="0D0D0D" w:themeColor="text1" w:themeTint="F2"/>
        </w:rPr>
      </w:pPr>
      <w:r w:rsidRPr="00081EC5">
        <w:rPr>
          <w:color w:val="0D0D0D" w:themeColor="text1" w:themeTint="F2"/>
        </w:rPr>
        <w:tab/>
        <w:t xml:space="preserve">- </w:t>
      </w:r>
      <w:r w:rsidR="00597D6A">
        <w:rPr>
          <w:color w:val="0D0D0D" w:themeColor="text1" w:themeTint="F2"/>
        </w:rPr>
        <w:t>ведения кадрового документооборота;</w:t>
      </w:r>
    </w:p>
    <w:p w14:paraId="1EF2B3B1" w14:textId="3D9E7732" w:rsidR="00E91A81" w:rsidRPr="00081EC5" w:rsidRDefault="00597D6A" w:rsidP="00E91A81">
      <w:pPr>
        <w:pStyle w:val="a7"/>
        <w:spacing w:before="0"/>
        <w:ind w:firstLine="0"/>
        <w:rPr>
          <w:color w:val="0D0D0D" w:themeColor="text1" w:themeTint="F2"/>
        </w:rPr>
      </w:pPr>
      <w:r>
        <w:rPr>
          <w:color w:val="0D0D0D" w:themeColor="text1" w:themeTint="F2"/>
        </w:rPr>
        <w:tab/>
        <w:t xml:space="preserve">- </w:t>
      </w:r>
      <w:r w:rsidR="00FF35DC" w:rsidRPr="00081EC5">
        <w:rPr>
          <w:color w:val="0D0D0D" w:themeColor="text1" w:themeTint="F2"/>
        </w:rPr>
        <w:t xml:space="preserve">ведения бухгалтерского </w:t>
      </w:r>
      <w:r w:rsidR="00101823" w:rsidRPr="00081EC5">
        <w:rPr>
          <w:color w:val="0D0D0D" w:themeColor="text1" w:themeTint="F2"/>
        </w:rPr>
        <w:t xml:space="preserve">и налогового </w:t>
      </w:r>
      <w:r w:rsidR="00FF35DC" w:rsidRPr="00081EC5">
        <w:rPr>
          <w:color w:val="0D0D0D" w:themeColor="text1" w:themeTint="F2"/>
        </w:rPr>
        <w:t>учета</w:t>
      </w:r>
      <w:r w:rsidR="00081EC5" w:rsidRPr="00081EC5">
        <w:rPr>
          <w:color w:val="0D0D0D" w:themeColor="text1" w:themeTint="F2"/>
        </w:rPr>
        <w:t>;</w:t>
      </w:r>
      <w:r w:rsidR="00101823" w:rsidRPr="00081EC5">
        <w:rPr>
          <w:color w:val="0D0D0D" w:themeColor="text1" w:themeTint="F2"/>
        </w:rPr>
        <w:t xml:space="preserve"> </w:t>
      </w:r>
    </w:p>
    <w:p w14:paraId="6A856DA3" w14:textId="0F2F33A5" w:rsidR="00081EC5" w:rsidRPr="00081EC5" w:rsidRDefault="00E91A81" w:rsidP="00E91A81">
      <w:pPr>
        <w:pStyle w:val="a7"/>
        <w:spacing w:before="0"/>
        <w:ind w:firstLine="0"/>
        <w:rPr>
          <w:color w:val="0D0D0D" w:themeColor="text1" w:themeTint="F2"/>
        </w:rPr>
      </w:pPr>
      <w:r w:rsidRPr="00081EC5">
        <w:rPr>
          <w:color w:val="0D0D0D" w:themeColor="text1" w:themeTint="F2"/>
        </w:rPr>
        <w:tab/>
        <w:t xml:space="preserve">- </w:t>
      </w:r>
      <w:r w:rsidR="008434FE" w:rsidRPr="00081EC5">
        <w:rPr>
          <w:color w:val="0D0D0D" w:themeColor="text1" w:themeTint="F2"/>
        </w:rPr>
        <w:t xml:space="preserve">организации </w:t>
      </w:r>
      <w:r w:rsidRPr="00081EC5">
        <w:rPr>
          <w:color w:val="0D0D0D" w:themeColor="text1" w:themeTint="F2"/>
        </w:rPr>
        <w:t>корпоративных коммуникаций</w:t>
      </w:r>
      <w:r w:rsidR="00081EC5" w:rsidRPr="00081EC5">
        <w:rPr>
          <w:color w:val="0D0D0D" w:themeColor="text1" w:themeTint="F2"/>
        </w:rPr>
        <w:t>;</w:t>
      </w:r>
      <w:r w:rsidRPr="00081EC5">
        <w:rPr>
          <w:color w:val="0D0D0D" w:themeColor="text1" w:themeTint="F2"/>
        </w:rPr>
        <w:t xml:space="preserve"> </w:t>
      </w:r>
    </w:p>
    <w:p w14:paraId="60389499" w14:textId="59992786" w:rsidR="00081EC5" w:rsidRPr="00081EC5" w:rsidRDefault="00081EC5" w:rsidP="00E91A81">
      <w:pPr>
        <w:pStyle w:val="a7"/>
        <w:spacing w:before="0"/>
        <w:ind w:firstLine="0"/>
        <w:rPr>
          <w:color w:val="0D0D0D" w:themeColor="text1" w:themeTint="F2"/>
        </w:rPr>
      </w:pPr>
      <w:r w:rsidRPr="00081EC5">
        <w:rPr>
          <w:color w:val="0D0D0D" w:themeColor="text1" w:themeTint="F2"/>
        </w:rPr>
        <w:tab/>
        <w:t xml:space="preserve">- </w:t>
      </w:r>
      <w:r w:rsidR="00D669F3" w:rsidRPr="00081EC5">
        <w:rPr>
          <w:color w:val="0D0D0D" w:themeColor="text1" w:themeTint="F2"/>
        </w:rPr>
        <w:t>организации и/или проведени</w:t>
      </w:r>
      <w:r w:rsidRPr="00081EC5">
        <w:rPr>
          <w:color w:val="0D0D0D" w:themeColor="text1" w:themeTint="F2"/>
        </w:rPr>
        <w:t>я</w:t>
      </w:r>
      <w:r w:rsidR="00D669F3" w:rsidRPr="00081EC5">
        <w:rPr>
          <w:color w:val="0D0D0D" w:themeColor="text1" w:themeTint="F2"/>
        </w:rPr>
        <w:t xml:space="preserve"> образовательных программ повышения квалификации, профессиональной переподготовки, иных обучающихся мероприятий</w:t>
      </w:r>
      <w:r w:rsidRPr="00081EC5">
        <w:rPr>
          <w:color w:val="0D0D0D" w:themeColor="text1" w:themeTint="F2"/>
        </w:rPr>
        <w:t>;</w:t>
      </w:r>
      <w:r w:rsidR="00FF35DC" w:rsidRPr="00081EC5">
        <w:rPr>
          <w:color w:val="0D0D0D" w:themeColor="text1" w:themeTint="F2"/>
        </w:rPr>
        <w:t xml:space="preserve"> </w:t>
      </w:r>
    </w:p>
    <w:p w14:paraId="31BF05D4" w14:textId="5CB25DC8" w:rsidR="00081EC5" w:rsidRPr="00081EC5" w:rsidRDefault="00081EC5" w:rsidP="00E91A81">
      <w:pPr>
        <w:pStyle w:val="a7"/>
        <w:spacing w:before="0"/>
        <w:ind w:firstLine="0"/>
        <w:rPr>
          <w:color w:val="0D0D0D" w:themeColor="text1" w:themeTint="F2"/>
        </w:rPr>
      </w:pPr>
      <w:r w:rsidRPr="00081EC5">
        <w:rPr>
          <w:color w:val="0D0D0D" w:themeColor="text1" w:themeTint="F2"/>
        </w:rPr>
        <w:tab/>
        <w:t xml:space="preserve">- </w:t>
      </w:r>
      <w:r w:rsidR="001F4AC2" w:rsidRPr="00081EC5">
        <w:rPr>
          <w:color w:val="0D0D0D" w:themeColor="text1" w:themeTint="F2"/>
        </w:rPr>
        <w:t>обеспечения пропускного и внутриобъектового режимов</w:t>
      </w:r>
      <w:r w:rsidRPr="00081EC5">
        <w:rPr>
          <w:color w:val="0D0D0D" w:themeColor="text1" w:themeTint="F2"/>
        </w:rPr>
        <w:t>;</w:t>
      </w:r>
    </w:p>
    <w:p w14:paraId="7A812A6F" w14:textId="3C027230" w:rsidR="00081EC5" w:rsidRPr="00081EC5" w:rsidRDefault="00081EC5" w:rsidP="00E91A81">
      <w:pPr>
        <w:pStyle w:val="a7"/>
        <w:spacing w:before="0"/>
        <w:ind w:firstLine="0"/>
        <w:rPr>
          <w:color w:val="000000" w:themeColor="text1"/>
        </w:rPr>
      </w:pPr>
      <w:r w:rsidRPr="00081EC5">
        <w:rPr>
          <w:color w:val="0D0D0D" w:themeColor="text1" w:themeTint="F2"/>
        </w:rPr>
        <w:tab/>
        <w:t xml:space="preserve">- </w:t>
      </w:r>
      <w:r w:rsidRPr="00081EC5">
        <w:rPr>
          <w:color w:val="000000" w:themeColor="text1"/>
        </w:rPr>
        <w:t xml:space="preserve">организации </w:t>
      </w:r>
      <w:r w:rsidR="00FF35DC" w:rsidRPr="00081EC5">
        <w:rPr>
          <w:color w:val="000000" w:themeColor="text1"/>
        </w:rPr>
        <w:t>добровольного медицинского страхования</w:t>
      </w:r>
      <w:r w:rsidRPr="00081EC5">
        <w:rPr>
          <w:color w:val="000000" w:themeColor="text1"/>
        </w:rPr>
        <w:t>;</w:t>
      </w:r>
    </w:p>
    <w:p w14:paraId="3B3B67E6" w14:textId="20626C8B" w:rsidR="00081EC5" w:rsidRDefault="00081EC5" w:rsidP="00081EC5">
      <w:pPr>
        <w:pStyle w:val="a7"/>
        <w:spacing w:before="0"/>
        <w:ind w:firstLine="0"/>
        <w:rPr>
          <w:color w:val="000000" w:themeColor="text1"/>
        </w:rPr>
      </w:pPr>
      <w:r w:rsidRPr="00081EC5">
        <w:rPr>
          <w:color w:val="000000" w:themeColor="text1"/>
        </w:rPr>
        <w:tab/>
        <w:t xml:space="preserve">- </w:t>
      </w:r>
      <w:r w:rsidR="00895694" w:rsidRPr="00081EC5">
        <w:rPr>
          <w:color w:val="000000" w:themeColor="text1"/>
        </w:rPr>
        <w:t xml:space="preserve">информационно-технологического сопровождения, </w:t>
      </w:r>
      <w:r w:rsidR="00D669F3" w:rsidRPr="00081EC5">
        <w:rPr>
          <w:color w:val="000000" w:themeColor="text1"/>
        </w:rPr>
        <w:t>предоставления доступа к автоматизированным системам</w:t>
      </w:r>
      <w:r w:rsidR="00597D6A">
        <w:rPr>
          <w:color w:val="000000" w:themeColor="text1"/>
        </w:rPr>
        <w:t>;</w:t>
      </w:r>
      <w:r w:rsidRPr="00081EC5">
        <w:rPr>
          <w:color w:val="000000" w:themeColor="text1"/>
        </w:rPr>
        <w:t xml:space="preserve"> </w:t>
      </w:r>
    </w:p>
    <w:p w14:paraId="7953CC38" w14:textId="7AEADC06" w:rsidR="00B052A0" w:rsidRPr="00081EC5" w:rsidRDefault="00597D6A" w:rsidP="00081EC5">
      <w:pPr>
        <w:pStyle w:val="a7"/>
        <w:spacing w:before="0"/>
        <w:ind w:firstLine="0"/>
        <w:rPr>
          <w:color w:val="000000" w:themeColor="text1"/>
        </w:rPr>
      </w:pPr>
      <w:r>
        <w:rPr>
          <w:color w:val="000000" w:themeColor="text1"/>
        </w:rPr>
        <w:tab/>
      </w:r>
      <w:r w:rsidR="00B052A0">
        <w:rPr>
          <w:color w:val="000000" w:themeColor="text1"/>
        </w:rPr>
        <w:t>- проведения конкурсных отборов волонтерских проектов</w:t>
      </w:r>
      <w:r>
        <w:rPr>
          <w:color w:val="000000" w:themeColor="text1"/>
        </w:rPr>
        <w:t>, регистрации на мероприятия</w:t>
      </w:r>
      <w:r w:rsidR="00B052A0">
        <w:rPr>
          <w:color w:val="000000" w:themeColor="text1"/>
        </w:rPr>
        <w:t xml:space="preserve"> (к примеру партнерам конкурсов,</w:t>
      </w:r>
      <w:r>
        <w:rPr>
          <w:color w:val="000000" w:themeColor="text1"/>
        </w:rPr>
        <w:t xml:space="preserve"> организаторам, </w:t>
      </w:r>
      <w:r w:rsidR="00B052A0">
        <w:rPr>
          <w:color w:val="000000" w:themeColor="text1"/>
        </w:rPr>
        <w:t xml:space="preserve"> сервисам</w:t>
      </w:r>
      <w:r>
        <w:rPr>
          <w:color w:val="000000" w:themeColor="text1"/>
        </w:rPr>
        <w:t xml:space="preserve"> создания веб-форм документов, анкет, опросов и пр.</w:t>
      </w:r>
      <w:r w:rsidR="00B052A0">
        <w:rPr>
          <w:color w:val="000000" w:themeColor="text1"/>
        </w:rPr>
        <w:t>)</w:t>
      </w:r>
    </w:p>
    <w:p w14:paraId="6DA70126" w14:textId="762830F4" w:rsidR="00055FFC" w:rsidRDefault="00055FFC">
      <w:pPr>
        <w:pStyle w:val="a7"/>
        <w:numPr>
          <w:ilvl w:val="1"/>
          <w:numId w:val="56"/>
        </w:numPr>
        <w:spacing w:before="0"/>
        <w:ind w:left="0" w:firstLine="709"/>
      </w:pPr>
      <w:r>
        <w:t>Представителю субъекта персональные данные  субъекта предоставляются в порядке, установленном действующим законодательством РФ, при наличии документов, подтверждающих полномочия представителя, и документов, удостоверяющих личность представителя.</w:t>
      </w:r>
    </w:p>
    <w:p w14:paraId="31CEFB22" w14:textId="2358932C" w:rsidR="00E9377F" w:rsidRDefault="00986E9E">
      <w:pPr>
        <w:pStyle w:val="a7"/>
        <w:numPr>
          <w:ilvl w:val="1"/>
          <w:numId w:val="56"/>
        </w:numPr>
        <w:spacing w:before="0"/>
        <w:ind w:left="0" w:firstLine="709"/>
      </w:pPr>
      <w:r>
        <w:t>Передача персональных данных или поручение обработки персональных данных третьему лицу осуществляется на основании договора, существенными условиями которого является соблюдение третьим лицом конфиденциальности и обеспечение безопасности персональных данных в соответствии с требованиями Закона</w:t>
      </w:r>
      <w:r w:rsidR="001E5D49">
        <w:t xml:space="preserve">. </w:t>
      </w:r>
    </w:p>
    <w:p w14:paraId="1FD16E6A" w14:textId="43FEA8A4" w:rsidR="00783D92" w:rsidRDefault="00100F70" w:rsidP="00800DC8">
      <w:pPr>
        <w:pStyle w:val="a7"/>
        <w:numPr>
          <w:ilvl w:val="1"/>
          <w:numId w:val="56"/>
        </w:numPr>
        <w:spacing w:before="0" w:after="0"/>
        <w:ind w:left="0" w:firstLine="709"/>
      </w:pPr>
      <w:r>
        <w:t xml:space="preserve">Распространение персональных данных субъекта </w:t>
      </w:r>
      <w:r w:rsidR="00004722">
        <w:t xml:space="preserve">в информационных ресурсах </w:t>
      </w:r>
      <w:r w:rsidR="00AC6E0E">
        <w:t xml:space="preserve">допускается </w:t>
      </w:r>
      <w:r w:rsidR="00004722">
        <w:t xml:space="preserve">только </w:t>
      </w:r>
      <w:r w:rsidR="00AC6E0E">
        <w:t xml:space="preserve">на основании </w:t>
      </w:r>
      <w:r w:rsidR="00800DC8">
        <w:t xml:space="preserve">согласия на обработку персональных данных, разрешенных субъектом персональных данных для распространения. </w:t>
      </w:r>
    </w:p>
    <w:p w14:paraId="1B9876EB" w14:textId="77777777" w:rsidR="00800DC8" w:rsidRDefault="00800DC8" w:rsidP="00800DC8">
      <w:pPr>
        <w:pStyle w:val="a7"/>
        <w:spacing w:before="0" w:after="0"/>
        <w:ind w:left="709" w:firstLine="0"/>
      </w:pPr>
    </w:p>
    <w:p w14:paraId="49B6FBAD" w14:textId="7FB6DD95" w:rsidR="008428F1" w:rsidRPr="00001719" w:rsidRDefault="00974D99" w:rsidP="00001719">
      <w:pPr>
        <w:pStyle w:val="12"/>
        <w:numPr>
          <w:ilvl w:val="0"/>
          <w:numId w:val="24"/>
        </w:numPr>
        <w:tabs>
          <w:tab w:val="clear" w:pos="1213"/>
          <w:tab w:val="left" w:pos="1418"/>
        </w:tabs>
        <w:spacing w:before="0" w:after="0"/>
        <w:ind w:left="0" w:firstLine="709"/>
        <w:jc w:val="both"/>
        <w:rPr>
          <w:rFonts w:ascii="Times New Roman" w:hAnsi="Times New Roman"/>
          <w:sz w:val="24"/>
          <w:szCs w:val="24"/>
        </w:rPr>
      </w:pPr>
      <w:r w:rsidRPr="006F5597">
        <w:rPr>
          <w:rFonts w:ascii="Times New Roman" w:hAnsi="Times New Roman"/>
          <w:sz w:val="24"/>
          <w:szCs w:val="24"/>
        </w:rPr>
        <w:t>ЗАЩИТА ПЕРСОНАЛЬНЫХ ДАННЫХ</w:t>
      </w:r>
      <w:bookmarkStart w:id="23" w:name="_Toc40346874"/>
      <w:bookmarkStart w:id="24" w:name="_Toc40362990"/>
    </w:p>
    <w:p w14:paraId="74AFA8B9" w14:textId="77777777" w:rsidR="008428F1" w:rsidRPr="008428F1" w:rsidRDefault="008428F1" w:rsidP="00001719">
      <w:pPr>
        <w:pStyle w:val="af4"/>
        <w:tabs>
          <w:tab w:val="left" w:pos="851"/>
        </w:tabs>
        <w:ind w:left="360"/>
        <w:jc w:val="both"/>
        <w:rPr>
          <w:snapToGrid w:val="0"/>
          <w:vanish/>
          <w:sz w:val="24"/>
          <w:szCs w:val="24"/>
          <w:lang w:eastAsia="ru-RU"/>
        </w:rPr>
      </w:pPr>
    </w:p>
    <w:p w14:paraId="2C2AF73B" w14:textId="7233384C" w:rsidR="00974D99" w:rsidRPr="003F3635" w:rsidRDefault="00974D99" w:rsidP="003F3635">
      <w:pPr>
        <w:pStyle w:val="a7"/>
        <w:numPr>
          <w:ilvl w:val="1"/>
          <w:numId w:val="50"/>
        </w:numPr>
        <w:shd w:val="clear" w:color="auto" w:fill="FFFFFF" w:themeFill="background1"/>
        <w:spacing w:before="0" w:after="0"/>
        <w:ind w:left="0" w:firstLine="709"/>
      </w:pPr>
      <w:r w:rsidRPr="002B1775">
        <w:t>В</w:t>
      </w:r>
      <w:r w:rsidR="009A2631">
        <w:t xml:space="preserve">  </w:t>
      </w:r>
      <w:r w:rsidRPr="002B1775">
        <w:t xml:space="preserve"> </w:t>
      </w:r>
      <w:r w:rsidR="00883559">
        <w:t>Волонтерском центре</w:t>
      </w:r>
      <w:r w:rsidR="005E2595">
        <w:t xml:space="preserve"> </w:t>
      </w:r>
      <w:r w:rsidR="00621CDB" w:rsidRPr="002B1775">
        <w:t xml:space="preserve"> </w:t>
      </w:r>
      <w:r w:rsidR="005E2595">
        <w:t xml:space="preserve"> </w:t>
      </w:r>
      <w:r w:rsidRPr="002B1775">
        <w:t xml:space="preserve">реализована </w:t>
      </w:r>
      <w:r w:rsidRPr="003F3635">
        <w:t>совокупность мер, направленных на обеспечение безопасности персональных данных в процессе управленческой</w:t>
      </w:r>
      <w:r w:rsidR="005E2595" w:rsidRPr="003F3635">
        <w:t xml:space="preserve"> и </w:t>
      </w:r>
      <w:r w:rsidR="003F3635" w:rsidRPr="003F3635">
        <w:rPr>
          <w:shd w:val="clear" w:color="auto" w:fill="FFFFFF" w:themeFill="background1"/>
        </w:rPr>
        <w:t>добровольческой (волонтерской)</w:t>
      </w:r>
      <w:r w:rsidR="006C2F57" w:rsidRPr="003F3635">
        <w:rPr>
          <w:shd w:val="clear" w:color="auto" w:fill="FFFFFF" w:themeFill="background1"/>
        </w:rPr>
        <w:t xml:space="preserve"> </w:t>
      </w:r>
      <w:r w:rsidRPr="003F3635">
        <w:rPr>
          <w:shd w:val="clear" w:color="auto" w:fill="FFFFFF" w:themeFill="background1"/>
        </w:rPr>
        <w:t>деятельности</w:t>
      </w:r>
      <w:r w:rsidRPr="003F3635">
        <w:t xml:space="preserve"> </w:t>
      </w:r>
      <w:r w:rsidR="00883559" w:rsidRPr="003F3635">
        <w:t>Волонтерского центра</w:t>
      </w:r>
      <w:r w:rsidRPr="003F3635">
        <w:t>.</w:t>
      </w:r>
      <w:bookmarkEnd w:id="23"/>
      <w:bookmarkEnd w:id="24"/>
    </w:p>
    <w:p w14:paraId="075B53A0" w14:textId="70BBD3C3" w:rsidR="00974D99" w:rsidRPr="00FD100B" w:rsidRDefault="00974D99" w:rsidP="005B7F3C">
      <w:pPr>
        <w:pStyle w:val="a7"/>
        <w:numPr>
          <w:ilvl w:val="1"/>
          <w:numId w:val="50"/>
        </w:numPr>
        <w:spacing w:before="0" w:after="0"/>
        <w:ind w:left="0" w:firstLine="709"/>
      </w:pPr>
      <w:bookmarkStart w:id="25" w:name="_Toc40346875"/>
      <w:bookmarkStart w:id="26" w:name="_Toc40362991"/>
      <w:bookmarkStart w:id="27" w:name="_Hlk216775292"/>
      <w:r w:rsidRPr="00FD100B">
        <w:t xml:space="preserve">Для защиты персональных данных в </w:t>
      </w:r>
      <w:r w:rsidR="00883559">
        <w:t>Волонтерском центре</w:t>
      </w:r>
      <w:r w:rsidR="003417E4">
        <w:t xml:space="preserve"> </w:t>
      </w:r>
      <w:r w:rsidRPr="00FD100B">
        <w:t>установлены следующие меры:</w:t>
      </w:r>
      <w:bookmarkEnd w:id="25"/>
      <w:bookmarkEnd w:id="26"/>
    </w:p>
    <w:p w14:paraId="55A3D5A6" w14:textId="58561BCC" w:rsidR="00974D99" w:rsidRPr="00FD100B" w:rsidRDefault="00974D99" w:rsidP="005152C1">
      <w:pPr>
        <w:pStyle w:val="a1"/>
        <w:numPr>
          <w:ilvl w:val="0"/>
          <w:numId w:val="26"/>
        </w:numPr>
        <w:spacing w:after="0"/>
        <w:ind w:firstLine="709"/>
      </w:pPr>
      <w:r w:rsidRPr="00FD100B">
        <w:t>назначен</w:t>
      </w:r>
      <w:r w:rsidR="005C6E17">
        <w:t>о</w:t>
      </w:r>
      <w:r w:rsidRPr="00FD100B">
        <w:t xml:space="preserve"> лиц</w:t>
      </w:r>
      <w:r w:rsidR="005C6E17">
        <w:t>о</w:t>
      </w:r>
      <w:r w:rsidRPr="00FD100B">
        <w:t>, ответственно</w:t>
      </w:r>
      <w:r w:rsidR="00476C4E">
        <w:t>е</w:t>
      </w:r>
      <w:r w:rsidRPr="00FD100B">
        <w:t xml:space="preserve"> за организацию обработки персональных данных</w:t>
      </w:r>
      <w:r w:rsidR="00BD0254">
        <w:t>, а</w:t>
      </w:r>
      <w:r w:rsidR="00570592">
        <w:t> </w:t>
      </w:r>
      <w:r w:rsidR="00BD0254">
        <w:t>также лица, ответственного за обеспечение безопасности персональных данных</w:t>
      </w:r>
      <w:r w:rsidRPr="00FD100B">
        <w:t>;</w:t>
      </w:r>
    </w:p>
    <w:p w14:paraId="094827CF" w14:textId="4D1AD383" w:rsidR="00974D99" w:rsidRDefault="00476C4E" w:rsidP="00481BF3">
      <w:pPr>
        <w:pStyle w:val="a1"/>
        <w:numPr>
          <w:ilvl w:val="0"/>
          <w:numId w:val="26"/>
        </w:numPr>
        <w:spacing w:after="0"/>
        <w:ind w:firstLine="709"/>
      </w:pPr>
      <w:r>
        <w:t xml:space="preserve">издан документ, определяющий политику </w:t>
      </w:r>
      <w:r w:rsidR="00883559">
        <w:t>Волонтерского центра</w:t>
      </w:r>
      <w:r>
        <w:t xml:space="preserve"> обработки персональных данных, локальные</w:t>
      </w:r>
      <w:r w:rsidR="00481BF3">
        <w:t xml:space="preserve"> </w:t>
      </w:r>
      <w:r>
        <w:t>нормативные акты по вопросам обработки и защиты персональных данных, направленные на</w:t>
      </w:r>
      <w:r w:rsidR="00481BF3">
        <w:t xml:space="preserve"> </w:t>
      </w:r>
      <w:r>
        <w:t>предотвращение нарушений законодательства</w:t>
      </w:r>
      <w:r w:rsidR="00974D99" w:rsidRPr="00FD100B">
        <w:t>;</w:t>
      </w:r>
    </w:p>
    <w:p w14:paraId="380CE7AE" w14:textId="240F6A44" w:rsidR="004B0644" w:rsidRDefault="004B0644" w:rsidP="004B0644">
      <w:pPr>
        <w:pStyle w:val="a1"/>
        <w:numPr>
          <w:ilvl w:val="0"/>
          <w:numId w:val="26"/>
        </w:numPr>
        <w:spacing w:after="0"/>
        <w:ind w:firstLine="709"/>
      </w:pPr>
      <w:r>
        <w:t>осуществляется внутренний контроль за принимаемыми мерами по обеспечению безопасности персональных данных;</w:t>
      </w:r>
    </w:p>
    <w:p w14:paraId="1372540E" w14:textId="05C0360E" w:rsidR="004B0644" w:rsidRPr="005B7F3C" w:rsidRDefault="009476BB" w:rsidP="009476BB">
      <w:pPr>
        <w:pStyle w:val="a1"/>
        <w:numPr>
          <w:ilvl w:val="0"/>
          <w:numId w:val="26"/>
        </w:numPr>
        <w:spacing w:after="0"/>
        <w:ind w:firstLine="709"/>
      </w:pPr>
      <w:r w:rsidRPr="005B7F3C">
        <w:t>утверждена методика оценки возможного вреда субъектам персональных данных;</w:t>
      </w:r>
    </w:p>
    <w:p w14:paraId="39E657FB" w14:textId="3076C029" w:rsidR="009476BB" w:rsidRDefault="00824BF4" w:rsidP="009476BB">
      <w:pPr>
        <w:pStyle w:val="a1"/>
        <w:numPr>
          <w:ilvl w:val="0"/>
          <w:numId w:val="26"/>
        </w:numPr>
        <w:spacing w:after="0"/>
        <w:ind w:firstLine="709"/>
      </w:pPr>
      <w:r>
        <w:t>проведена оценка возможного вреда субъектам персональных данных;</w:t>
      </w:r>
    </w:p>
    <w:p w14:paraId="56B6A7E2" w14:textId="3B4DB7ED" w:rsidR="00824BF4" w:rsidRPr="00A80CD9" w:rsidRDefault="00496BFA" w:rsidP="009476BB">
      <w:pPr>
        <w:pStyle w:val="a1"/>
        <w:numPr>
          <w:ilvl w:val="0"/>
          <w:numId w:val="26"/>
        </w:numPr>
        <w:spacing w:after="0"/>
        <w:ind w:firstLine="709"/>
      </w:pPr>
      <w:r>
        <w:t>п</w:t>
      </w:r>
      <w:r w:rsidR="00FC48C9">
        <w:t xml:space="preserve">роводится ознакомление работников </w:t>
      </w:r>
      <w:r w:rsidR="00883559">
        <w:t>Волонтерского центра</w:t>
      </w:r>
      <w:r w:rsidR="00FC48C9">
        <w:t xml:space="preserve">, непосредственно осуществляющих обработку персональных данных, с положениями законодательства Российской Федерации о </w:t>
      </w:r>
      <w:r w:rsidR="00FC48C9" w:rsidRPr="00A80CD9">
        <w:t>персональных данных и локальными актами по вопросам обработки персональных данных</w:t>
      </w:r>
      <w:r w:rsidRPr="00A80CD9">
        <w:t>;</w:t>
      </w:r>
    </w:p>
    <w:p w14:paraId="36698D61" w14:textId="77777777" w:rsidR="00C4072C" w:rsidRPr="00A80CD9" w:rsidRDefault="00C4072C" w:rsidP="009476BB">
      <w:pPr>
        <w:pStyle w:val="a1"/>
        <w:numPr>
          <w:ilvl w:val="0"/>
          <w:numId w:val="26"/>
        </w:numPr>
        <w:spacing w:after="0"/>
        <w:ind w:firstLine="709"/>
      </w:pPr>
      <w:r w:rsidRPr="00A80CD9">
        <w:t>определены угрозы безопасности персональных данных при их обработке в информационных системах персональных данных;</w:t>
      </w:r>
    </w:p>
    <w:p w14:paraId="307B0759" w14:textId="77777777" w:rsidR="00C4072C" w:rsidRPr="00A80CD9" w:rsidRDefault="00C4072C" w:rsidP="009476BB">
      <w:pPr>
        <w:pStyle w:val="a1"/>
        <w:numPr>
          <w:ilvl w:val="0"/>
          <w:numId w:val="26"/>
        </w:numPr>
        <w:spacing w:after="0"/>
        <w:ind w:firstLine="709"/>
      </w:pPr>
      <w:r w:rsidRPr="00A80CD9">
        <w:t>применяются модели актуальных угроз и выполняются меры по их нейтрализации;</w:t>
      </w:r>
    </w:p>
    <w:bookmarkEnd w:id="27"/>
    <w:p w14:paraId="0900995E" w14:textId="77777777" w:rsidR="00792133" w:rsidRDefault="00C4072C" w:rsidP="009476BB">
      <w:pPr>
        <w:pStyle w:val="a1"/>
        <w:numPr>
          <w:ilvl w:val="0"/>
          <w:numId w:val="26"/>
        </w:numPr>
        <w:spacing w:after="0"/>
        <w:ind w:firstLine="709"/>
      </w:pPr>
      <w:r>
        <w:t>обеспечен учет машинных носителей персональных данных</w:t>
      </w:r>
      <w:r w:rsidR="00792133">
        <w:t>;</w:t>
      </w:r>
    </w:p>
    <w:p w14:paraId="72C784D2" w14:textId="77777777" w:rsidR="00792133" w:rsidRDefault="00C4072C" w:rsidP="009476BB">
      <w:pPr>
        <w:pStyle w:val="a1"/>
        <w:numPr>
          <w:ilvl w:val="0"/>
          <w:numId w:val="26"/>
        </w:numPr>
        <w:spacing w:after="0"/>
        <w:ind w:firstLine="709"/>
      </w:pPr>
      <w:r>
        <w:lastRenderedPageBreak/>
        <w:t>осуществляется контроль за принимаемыми мерами по обеспечению безопасности персональных данных и уровня защищенности информационных систем персональных данных</w:t>
      </w:r>
      <w:r w:rsidR="00792133">
        <w:t>;</w:t>
      </w:r>
    </w:p>
    <w:p w14:paraId="235D1641" w14:textId="77777777" w:rsidR="00792133" w:rsidRDefault="00C4072C" w:rsidP="009476BB">
      <w:pPr>
        <w:pStyle w:val="a1"/>
        <w:numPr>
          <w:ilvl w:val="0"/>
          <w:numId w:val="26"/>
        </w:numPr>
        <w:spacing w:after="0"/>
        <w:ind w:firstLine="709"/>
      </w:pPr>
      <w:r>
        <w:t>ограничен доступ посторонних лиц в помещения, предназначенные для обработки персональных данных</w:t>
      </w:r>
      <w:r w:rsidR="00792133">
        <w:t>;</w:t>
      </w:r>
    </w:p>
    <w:p w14:paraId="0828D809" w14:textId="77777777" w:rsidR="00792133" w:rsidRDefault="00C4072C" w:rsidP="009476BB">
      <w:pPr>
        <w:pStyle w:val="a1"/>
        <w:numPr>
          <w:ilvl w:val="0"/>
          <w:numId w:val="26"/>
        </w:numPr>
        <w:spacing w:after="0"/>
        <w:ind w:firstLine="709"/>
      </w:pPr>
      <w:r>
        <w:t>установлены правила доступа к персональным данным</w:t>
      </w:r>
      <w:r w:rsidR="00792133">
        <w:t>;</w:t>
      </w:r>
    </w:p>
    <w:p w14:paraId="09249289" w14:textId="5BD97361" w:rsidR="00C4072C" w:rsidRDefault="00C4072C" w:rsidP="009476BB">
      <w:pPr>
        <w:pStyle w:val="a1"/>
        <w:numPr>
          <w:ilvl w:val="0"/>
          <w:numId w:val="26"/>
        </w:numPr>
        <w:spacing w:after="0"/>
        <w:ind w:firstLine="709"/>
      </w:pPr>
      <w:r>
        <w:t>используются средства антивирусной защиты и защиты от спама</w:t>
      </w:r>
      <w:r w:rsidR="00516106">
        <w:t>;</w:t>
      </w:r>
    </w:p>
    <w:p w14:paraId="4AA754C3" w14:textId="5C4857FB" w:rsidR="00C4072C" w:rsidRDefault="001923B5" w:rsidP="001923B5">
      <w:pPr>
        <w:pStyle w:val="a1"/>
        <w:numPr>
          <w:ilvl w:val="0"/>
          <w:numId w:val="26"/>
        </w:numPr>
        <w:spacing w:after="0"/>
        <w:ind w:firstLine="709"/>
      </w:pPr>
      <w:r>
        <w:t>утвержден документ, определяющий перечень лиц, доступ которых к персональным данным, обрабатываемым в информационной системе персональных данных, необходим для выполнения ими служебных (трудовых) обязанностей.</w:t>
      </w:r>
    </w:p>
    <w:p w14:paraId="40FBFA41" w14:textId="70336CFB" w:rsidR="00FD2FA6" w:rsidRDefault="00FD2FA6" w:rsidP="004B2714">
      <w:pPr>
        <w:pStyle w:val="a7"/>
        <w:numPr>
          <w:ilvl w:val="1"/>
          <w:numId w:val="50"/>
        </w:numPr>
        <w:spacing w:before="0" w:after="0"/>
        <w:ind w:left="0" w:firstLine="709"/>
      </w:pPr>
      <w:r>
        <w:t xml:space="preserve">В </w:t>
      </w:r>
      <w:r w:rsidR="00883559">
        <w:t>Волонтерском центре</w:t>
      </w:r>
      <w:r>
        <w:t xml:space="preserve"> выстроен процесс реагирования на инциденты информационной безопасности.</w:t>
      </w:r>
      <w:r w:rsidR="009948AE">
        <w:t xml:space="preserve"> Если Вам известно о факте утечки персональных данных в </w:t>
      </w:r>
      <w:r w:rsidR="003E22DC">
        <w:t>Волонтерском центре</w:t>
      </w:r>
      <w:r w:rsidR="009948AE">
        <w:t>, пожалуйста, сообщите об этом</w:t>
      </w:r>
      <w:r>
        <w:t xml:space="preserve"> по следующим каналам:</w:t>
      </w:r>
    </w:p>
    <w:p w14:paraId="50003A71" w14:textId="77777777" w:rsidR="00486E85" w:rsidRDefault="00FD2FA6" w:rsidP="00486E85">
      <w:pPr>
        <w:pStyle w:val="aff2"/>
        <w:numPr>
          <w:ilvl w:val="0"/>
          <w:numId w:val="26"/>
        </w:numPr>
        <w:spacing w:after="0"/>
      </w:pPr>
      <w:r w:rsidRPr="00B63233">
        <w:t xml:space="preserve">по телефону </w:t>
      </w:r>
      <w:r w:rsidR="003E22DC" w:rsidRPr="00471976">
        <w:t>+7</w:t>
      </w:r>
      <w:r w:rsidR="003E22DC">
        <w:t> 922 200 07 97</w:t>
      </w:r>
      <w:r w:rsidR="006514FD">
        <w:t>:</w:t>
      </w:r>
    </w:p>
    <w:p w14:paraId="47B97BE4" w14:textId="3869DAEB" w:rsidR="00FD2FA6" w:rsidRDefault="00FD2FA6" w:rsidP="00486E85">
      <w:pPr>
        <w:pStyle w:val="aff2"/>
        <w:numPr>
          <w:ilvl w:val="0"/>
          <w:numId w:val="26"/>
        </w:numPr>
        <w:spacing w:after="0"/>
      </w:pPr>
      <w:r w:rsidRPr="00B63233">
        <w:t>по адресу электрон</w:t>
      </w:r>
      <w:r w:rsidR="009948AE" w:rsidRPr="00B63233">
        <w:t xml:space="preserve">ной почты </w:t>
      </w:r>
      <w:hyperlink r:id="rId17" w:history="1">
        <w:r w:rsidR="003E22DC" w:rsidRPr="00486E85">
          <w:rPr>
            <w:rStyle w:val="aff"/>
            <w:lang w:val="en-US"/>
          </w:rPr>
          <w:t>info</w:t>
        </w:r>
        <w:r w:rsidR="003E22DC" w:rsidRPr="003E22DC">
          <w:rPr>
            <w:rStyle w:val="aff"/>
          </w:rPr>
          <w:t>@</w:t>
        </w:r>
        <w:r w:rsidR="003E22DC" w:rsidRPr="00486E85">
          <w:rPr>
            <w:rStyle w:val="aff"/>
            <w:lang w:val="en-US"/>
          </w:rPr>
          <w:t>vc</w:t>
        </w:r>
        <w:r w:rsidR="003E22DC" w:rsidRPr="003E22DC">
          <w:rPr>
            <w:rStyle w:val="aff"/>
          </w:rPr>
          <w:t>.</w:t>
        </w:r>
        <w:r w:rsidR="003E22DC" w:rsidRPr="00486E85">
          <w:rPr>
            <w:rStyle w:val="aff"/>
            <w:lang w:val="en-US"/>
          </w:rPr>
          <w:t>rmk</w:t>
        </w:r>
        <w:r w:rsidR="003E22DC" w:rsidRPr="003E22DC">
          <w:rPr>
            <w:rStyle w:val="aff"/>
          </w:rPr>
          <w:t>.</w:t>
        </w:r>
        <w:r w:rsidR="003E22DC" w:rsidRPr="00486E85">
          <w:rPr>
            <w:rStyle w:val="aff"/>
            <w:lang w:val="en-US"/>
          </w:rPr>
          <w:t>ru</w:t>
        </w:r>
      </w:hyperlink>
      <w:r w:rsidR="003E22DC" w:rsidRPr="003E22DC">
        <w:t xml:space="preserve"> </w:t>
      </w:r>
      <w:r w:rsidR="003E22DC">
        <w:t xml:space="preserve"> </w:t>
      </w:r>
    </w:p>
    <w:p w14:paraId="759BAE61" w14:textId="77777777" w:rsidR="003E22DC" w:rsidRPr="003E22DC" w:rsidRDefault="003E22DC" w:rsidP="001638B5">
      <w:pPr>
        <w:pStyle w:val="aff2"/>
        <w:spacing w:after="0"/>
      </w:pPr>
    </w:p>
    <w:p w14:paraId="708CFA91" w14:textId="43265473" w:rsidR="00A06ECF" w:rsidRDefault="00A06ECF" w:rsidP="005152C1">
      <w:pPr>
        <w:pStyle w:val="12"/>
        <w:numPr>
          <w:ilvl w:val="0"/>
          <w:numId w:val="24"/>
        </w:numPr>
        <w:tabs>
          <w:tab w:val="clear" w:pos="1213"/>
          <w:tab w:val="left" w:pos="1418"/>
        </w:tabs>
        <w:spacing w:before="0" w:after="0"/>
        <w:ind w:left="0" w:firstLine="709"/>
        <w:jc w:val="both"/>
        <w:rPr>
          <w:rFonts w:ascii="Times New Roman" w:hAnsi="Times New Roman"/>
          <w:sz w:val="24"/>
          <w:szCs w:val="24"/>
        </w:rPr>
      </w:pPr>
      <w:bookmarkStart w:id="28" w:name="_Toc50980467"/>
      <w:r w:rsidRPr="006F5597">
        <w:rPr>
          <w:rFonts w:ascii="Times New Roman" w:hAnsi="Times New Roman"/>
          <w:sz w:val="24"/>
          <w:szCs w:val="24"/>
        </w:rPr>
        <w:t xml:space="preserve">ПРАВА И ОБЯЗАННОСТИ </w:t>
      </w:r>
      <w:r w:rsidR="00496B3D">
        <w:rPr>
          <w:rFonts w:ascii="Times New Roman" w:hAnsi="Times New Roman"/>
          <w:sz w:val="24"/>
          <w:szCs w:val="24"/>
        </w:rPr>
        <w:t>ВОЛОНТЕРСКОГО ЦЕНТРА</w:t>
      </w:r>
      <w:r w:rsidR="006514FD">
        <w:rPr>
          <w:rFonts w:ascii="Times New Roman" w:hAnsi="Times New Roman"/>
          <w:sz w:val="24"/>
          <w:szCs w:val="24"/>
        </w:rPr>
        <w:t xml:space="preserve"> </w:t>
      </w:r>
      <w:r w:rsidRPr="006F5597">
        <w:rPr>
          <w:rFonts w:ascii="Times New Roman" w:hAnsi="Times New Roman"/>
          <w:sz w:val="24"/>
          <w:szCs w:val="24"/>
        </w:rPr>
        <w:t xml:space="preserve"> КАК ОПЕРАТОРА ПЕРСОНАЛЬНЫХ ДАННЫХ</w:t>
      </w:r>
    </w:p>
    <w:p w14:paraId="1F83B948" w14:textId="77777777" w:rsidR="008428F1" w:rsidRPr="00001719" w:rsidRDefault="008428F1" w:rsidP="00001719">
      <w:pPr>
        <w:tabs>
          <w:tab w:val="left" w:pos="851"/>
        </w:tabs>
        <w:jc w:val="both"/>
        <w:rPr>
          <w:snapToGrid w:val="0"/>
          <w:vanish/>
          <w:sz w:val="24"/>
          <w:szCs w:val="24"/>
          <w:lang w:eastAsia="ru-RU"/>
        </w:rPr>
      </w:pPr>
      <w:bookmarkStart w:id="29" w:name="_Toc40346885"/>
      <w:bookmarkStart w:id="30" w:name="_Toc40363001"/>
    </w:p>
    <w:p w14:paraId="6B75725A" w14:textId="282606FC" w:rsidR="00A06ECF" w:rsidRPr="00FD100B" w:rsidRDefault="00496B3D" w:rsidP="004B2714">
      <w:pPr>
        <w:pStyle w:val="a7"/>
        <w:numPr>
          <w:ilvl w:val="1"/>
          <w:numId w:val="51"/>
        </w:numPr>
        <w:spacing w:before="0" w:after="0"/>
        <w:ind w:left="1069"/>
      </w:pPr>
      <w:r>
        <w:t>Волонтерский центр</w:t>
      </w:r>
      <w:r w:rsidR="00A06ECF" w:rsidRPr="00FD100B">
        <w:t xml:space="preserve"> имеет право:</w:t>
      </w:r>
      <w:bookmarkEnd w:id="29"/>
      <w:bookmarkEnd w:id="30"/>
    </w:p>
    <w:p w14:paraId="01A5B930" w14:textId="77777777" w:rsidR="00A06ECF" w:rsidRPr="00FD100B" w:rsidRDefault="00A06ECF" w:rsidP="005152C1">
      <w:pPr>
        <w:pStyle w:val="a1"/>
        <w:numPr>
          <w:ilvl w:val="0"/>
          <w:numId w:val="26"/>
        </w:numPr>
        <w:spacing w:after="0"/>
        <w:ind w:firstLine="709"/>
      </w:pPr>
      <w:r w:rsidRPr="00FD100B">
        <w:t>отказывать в предоставлении персональных данных в случаях, предусмотренных законодательством Российской Федерации;</w:t>
      </w:r>
    </w:p>
    <w:p w14:paraId="4DBE25FA" w14:textId="77777777" w:rsidR="00A06ECF" w:rsidRPr="00FD100B" w:rsidRDefault="00A06ECF" w:rsidP="005152C1">
      <w:pPr>
        <w:pStyle w:val="a1"/>
        <w:numPr>
          <w:ilvl w:val="0"/>
          <w:numId w:val="26"/>
        </w:numPr>
        <w:spacing w:after="0"/>
        <w:ind w:firstLine="709"/>
      </w:pPr>
      <w:r w:rsidRPr="00FD100B">
        <w:t>обрабатывать персональные данные субъекта без его согласия в случаях, предусмотренных законодательством Российской Федерации.</w:t>
      </w:r>
    </w:p>
    <w:p w14:paraId="12C3C2DD" w14:textId="46A4E045" w:rsidR="00A06ECF" w:rsidRPr="00FD100B" w:rsidRDefault="00496B3D" w:rsidP="004B2714">
      <w:pPr>
        <w:pStyle w:val="a7"/>
        <w:numPr>
          <w:ilvl w:val="1"/>
          <w:numId w:val="51"/>
        </w:numPr>
        <w:spacing w:before="0" w:after="0"/>
        <w:ind w:left="0" w:firstLine="709"/>
      </w:pPr>
      <w:bookmarkStart w:id="31" w:name="_Toc40346886"/>
      <w:bookmarkStart w:id="32" w:name="_Toc40363002"/>
      <w:r>
        <w:t>Волонтерский центр</w:t>
      </w:r>
      <w:r w:rsidR="00AF42AA">
        <w:t xml:space="preserve"> </w:t>
      </w:r>
      <w:r w:rsidR="00A06ECF" w:rsidRPr="00FD100B">
        <w:t>обязан:</w:t>
      </w:r>
      <w:bookmarkEnd w:id="31"/>
      <w:bookmarkEnd w:id="32"/>
    </w:p>
    <w:p w14:paraId="1CBFB125" w14:textId="33CD42E2" w:rsidR="007B4757" w:rsidRDefault="00D07ECC" w:rsidP="007B4757">
      <w:pPr>
        <w:pStyle w:val="a1"/>
        <w:numPr>
          <w:ilvl w:val="0"/>
          <w:numId w:val="26"/>
        </w:numPr>
        <w:spacing w:after="0"/>
        <w:ind w:firstLine="709"/>
      </w:pPr>
      <w:r>
        <w:t>п</w:t>
      </w:r>
      <w:r w:rsidR="004F532F" w:rsidRPr="004F532F">
        <w:t xml:space="preserve">ри </w:t>
      </w:r>
      <w:r w:rsidR="00897F6B">
        <w:t>обработке</w:t>
      </w:r>
      <w:r w:rsidR="004F532F" w:rsidRPr="004F532F">
        <w:t xml:space="preserve"> персональных данных </w:t>
      </w:r>
      <w:r w:rsidR="00EF314F">
        <w:t xml:space="preserve"> </w:t>
      </w:r>
      <w:r w:rsidR="004F532F" w:rsidRPr="004F532F">
        <w:t>предоставить субъекту персональных данных по его просьбе информацию</w:t>
      </w:r>
      <w:r w:rsidR="00897F6B">
        <w:t xml:space="preserve"> об обработке его персональных данных</w:t>
      </w:r>
      <w:r w:rsidR="00EF314F">
        <w:t>,</w:t>
      </w:r>
      <w:r w:rsidR="007B4757">
        <w:t xml:space="preserve"> в том числе содержащей: подтверждение факта обработки персональных данных оператором; правовые основания и цели обработки персональных данных; цели и применяемые способы обработки персональных данных; наименование и место нахождения оператора, сведения о лицах (за исключением работников </w:t>
      </w:r>
      <w:r w:rsidR="00496B3D">
        <w:t>Волонтерского центра</w:t>
      </w:r>
      <w:r w:rsidR="007B4757">
        <w:t xml:space="preserve">), которые имеют доступ к персональным данным или которым могут быть раскрыты персональные данные на основании договора или на основании федерального закона; обрабатываемые персональные данные, относящиеся к соответствующему субъекту персональных </w:t>
      </w:r>
      <w:r w:rsidR="00EF314F">
        <w:t xml:space="preserve"> </w:t>
      </w:r>
      <w:r w:rsidR="007B4757">
        <w:t xml:space="preserve">данных, источник их получения, если иной порядок представления таких данных не предусмотрен законом; сроки обработки персональных данных, в том числе сроки их хранения; порядок осуществления субъектом персональных данных, предусмотренных Законом; информацию об осуществлении или предполагаемой трансграничной передаче данных;  данные лица, осуществляющего обработку персональных данных по поручению, если обработка поручена или будет поручена </w:t>
      </w:r>
      <w:r w:rsidR="00496B3D">
        <w:t>Волонтерским центром</w:t>
      </w:r>
      <w:r w:rsidR="007B4757">
        <w:t xml:space="preserve"> такому лицу; информацию о способах исполнения</w:t>
      </w:r>
      <w:r w:rsidR="004B2714">
        <w:t xml:space="preserve"> </w:t>
      </w:r>
      <w:r w:rsidR="00496B3D">
        <w:t>Волонтерским центром</w:t>
      </w:r>
      <w:r w:rsidR="004B2714">
        <w:t xml:space="preserve"> обязанностей, установленных ст.18.1 Закона; иные сведения, предусмотренные Законом или другими федеральными законами. (ч.7 ст. 14 Закона)</w:t>
      </w:r>
      <w:r w:rsidR="00657C4F">
        <w:t>;</w:t>
      </w:r>
    </w:p>
    <w:p w14:paraId="47B6CA07" w14:textId="617C45BB" w:rsidR="00A06ECF" w:rsidRPr="00FD100B" w:rsidRDefault="00A06ECF" w:rsidP="005152C1">
      <w:pPr>
        <w:pStyle w:val="a1"/>
        <w:numPr>
          <w:ilvl w:val="0"/>
          <w:numId w:val="26"/>
        </w:numPr>
        <w:spacing w:after="0"/>
        <w:ind w:firstLine="709"/>
      </w:pPr>
      <w:r w:rsidRPr="00FD100B">
        <w:t>разъясн</w:t>
      </w:r>
      <w:r w:rsidR="00A02EA8">
        <w:t>я</w:t>
      </w:r>
      <w:r w:rsidRPr="00FD100B">
        <w:t>ть субъектам персональных данных юридические последствия их отказа в</w:t>
      </w:r>
      <w:r w:rsidR="00A02EA8">
        <w:t> </w:t>
      </w:r>
      <w:r w:rsidRPr="00FD100B">
        <w:t xml:space="preserve">предоставлении </w:t>
      </w:r>
      <w:r w:rsidR="00496B3D">
        <w:t>Волонтерскому центру</w:t>
      </w:r>
      <w:r w:rsidRPr="00FD100B">
        <w:t xml:space="preserve"> своих персональных данных при условии, что такое предоставление является обязательным в соответствии с законодательством Российской Федерации; </w:t>
      </w:r>
    </w:p>
    <w:p w14:paraId="4A715891" w14:textId="51022427" w:rsidR="00A06ECF" w:rsidRPr="005152C1" w:rsidRDefault="00A06ECF" w:rsidP="005152C1">
      <w:pPr>
        <w:pStyle w:val="a1"/>
        <w:numPr>
          <w:ilvl w:val="0"/>
          <w:numId w:val="26"/>
        </w:numPr>
        <w:spacing w:after="0"/>
        <w:ind w:firstLine="709"/>
      </w:pPr>
      <w:r w:rsidRPr="00FD100B">
        <w:t>в случае получения персональных данных не от субъекта персональных данных, за</w:t>
      </w:r>
      <w:r w:rsidR="00A02EA8">
        <w:t> </w:t>
      </w:r>
      <w:r w:rsidRPr="00FD100B">
        <w:t xml:space="preserve">исключением случаев, предусмотренных </w:t>
      </w:r>
      <w:r w:rsidR="00316730" w:rsidRPr="00FD100B">
        <w:t>ч.</w:t>
      </w:r>
      <w:r w:rsidR="00F46AB7" w:rsidRPr="00FD100B">
        <w:t> </w:t>
      </w:r>
      <w:r w:rsidR="00316730" w:rsidRPr="00FD100B">
        <w:t>4 ст.</w:t>
      </w:r>
      <w:r w:rsidR="00F46AB7" w:rsidRPr="00FD100B">
        <w:t> </w:t>
      </w:r>
      <w:r w:rsidR="00316730" w:rsidRPr="00FD100B">
        <w:t xml:space="preserve">18 </w:t>
      </w:r>
      <w:r w:rsidR="001E5D49">
        <w:t>Закона</w:t>
      </w:r>
      <w:r w:rsidRPr="00FD100B">
        <w:t>, до начала обработки таких персональных данных предоставить субъекту персональных данных следующую информацию</w:t>
      </w:r>
      <w:r w:rsidR="00F46AB7" w:rsidRPr="005152C1">
        <w:t>:</w:t>
      </w:r>
    </w:p>
    <w:p w14:paraId="795F8D56" w14:textId="16127177" w:rsidR="00A06ECF" w:rsidRPr="00A02EA8" w:rsidRDefault="00A06ECF" w:rsidP="00D6282F">
      <w:pPr>
        <w:pStyle w:val="123"/>
        <w:ind w:firstLine="709"/>
      </w:pPr>
      <w:r w:rsidRPr="00A02EA8">
        <w:t xml:space="preserve">наименование либо фамилия, имя, отчество и адрес </w:t>
      </w:r>
      <w:r w:rsidR="00496B3D">
        <w:t>Волонтерского центра</w:t>
      </w:r>
      <w:r w:rsidR="0086045D" w:rsidRPr="00A02EA8">
        <w:t xml:space="preserve"> </w:t>
      </w:r>
      <w:r w:rsidR="00F46AB7" w:rsidRPr="00A02EA8">
        <w:t>или его представителя;</w:t>
      </w:r>
    </w:p>
    <w:p w14:paraId="61BE1433" w14:textId="6339D6E3" w:rsidR="00A06ECF" w:rsidRPr="00FD100B" w:rsidRDefault="00A06ECF" w:rsidP="00D6282F">
      <w:pPr>
        <w:pStyle w:val="123"/>
        <w:ind w:firstLine="709"/>
      </w:pPr>
      <w:r w:rsidRPr="00FD100B">
        <w:t xml:space="preserve">цель обработки персональных </w:t>
      </w:r>
      <w:r w:rsidR="00F46AB7" w:rsidRPr="00FD100B">
        <w:t>данных и ее правовое основание;</w:t>
      </w:r>
    </w:p>
    <w:p w14:paraId="62FA138F" w14:textId="18EE5FB3" w:rsidR="00B85E65" w:rsidRDefault="00566D9E" w:rsidP="00D6282F">
      <w:pPr>
        <w:pStyle w:val="123"/>
        <w:ind w:firstLine="709"/>
      </w:pPr>
      <w:r>
        <w:t>перечень персональных данных;</w:t>
      </w:r>
    </w:p>
    <w:p w14:paraId="5419E163" w14:textId="7AFD502F" w:rsidR="00A06ECF" w:rsidRPr="00FD100B" w:rsidRDefault="00A06ECF" w:rsidP="00D6282F">
      <w:pPr>
        <w:pStyle w:val="123"/>
        <w:ind w:firstLine="709"/>
      </w:pPr>
      <w:r w:rsidRPr="00FD100B">
        <w:lastRenderedPageBreak/>
        <w:t>предполагаемые по</w:t>
      </w:r>
      <w:r w:rsidR="00F46AB7" w:rsidRPr="00FD100B">
        <w:t>льзователи персональных данных;</w:t>
      </w:r>
    </w:p>
    <w:p w14:paraId="7FE86C47" w14:textId="43EA208F" w:rsidR="00A06ECF" w:rsidRPr="00FD100B" w:rsidRDefault="00316730" w:rsidP="00D6282F">
      <w:pPr>
        <w:pStyle w:val="123"/>
        <w:ind w:firstLine="709"/>
      </w:pPr>
      <w:r w:rsidRPr="00FD100B">
        <w:t xml:space="preserve">установленные </w:t>
      </w:r>
      <w:r w:rsidR="001E5D49">
        <w:t xml:space="preserve">Законом </w:t>
      </w:r>
      <w:r w:rsidRPr="00FD100B">
        <w:t>права субъекта персональных данных</w:t>
      </w:r>
      <w:r w:rsidR="00A06ECF" w:rsidRPr="00FD100B">
        <w:t>;</w:t>
      </w:r>
    </w:p>
    <w:p w14:paraId="128ECD6B" w14:textId="3AC20A79" w:rsidR="00A06ECF" w:rsidRDefault="00A06ECF" w:rsidP="00D6282F">
      <w:pPr>
        <w:pStyle w:val="123"/>
        <w:spacing w:after="0"/>
        <w:ind w:firstLine="709"/>
      </w:pPr>
      <w:r w:rsidRPr="00FD100B">
        <w:t>источник получения персональных данных</w:t>
      </w:r>
      <w:r w:rsidR="004B2714">
        <w:t>.</w:t>
      </w:r>
    </w:p>
    <w:p w14:paraId="411885F8" w14:textId="64D855E8" w:rsidR="004B2714" w:rsidRDefault="004B2714" w:rsidP="004B2714">
      <w:pPr>
        <w:pStyle w:val="123"/>
        <w:numPr>
          <w:ilvl w:val="0"/>
          <w:numId w:val="0"/>
        </w:numPr>
        <w:spacing w:after="0"/>
        <w:ind w:left="709"/>
      </w:pPr>
    </w:p>
    <w:p w14:paraId="217C8B30" w14:textId="4E7F8120" w:rsidR="00A06ECF" w:rsidRDefault="00A06ECF" w:rsidP="005152C1">
      <w:pPr>
        <w:pStyle w:val="12"/>
        <w:numPr>
          <w:ilvl w:val="0"/>
          <w:numId w:val="24"/>
        </w:numPr>
        <w:tabs>
          <w:tab w:val="clear" w:pos="1213"/>
          <w:tab w:val="left" w:pos="1418"/>
        </w:tabs>
        <w:spacing w:before="0" w:after="0"/>
        <w:ind w:left="0" w:firstLine="709"/>
        <w:jc w:val="both"/>
        <w:rPr>
          <w:rFonts w:ascii="Times New Roman" w:hAnsi="Times New Roman"/>
          <w:sz w:val="24"/>
          <w:szCs w:val="24"/>
        </w:rPr>
      </w:pPr>
      <w:r w:rsidRPr="006F5597">
        <w:rPr>
          <w:rFonts w:ascii="Times New Roman" w:hAnsi="Times New Roman"/>
          <w:sz w:val="24"/>
          <w:szCs w:val="24"/>
        </w:rPr>
        <w:t>ПРАВА СУБЪЕКТА ПЕРСОНАЛЬНЫХ ДАННЫХ</w:t>
      </w:r>
      <w:bookmarkEnd w:id="28"/>
    </w:p>
    <w:p w14:paraId="644056AD" w14:textId="77777777" w:rsidR="008428F1" w:rsidRPr="00001719" w:rsidRDefault="008428F1" w:rsidP="00001719">
      <w:pPr>
        <w:tabs>
          <w:tab w:val="left" w:pos="851"/>
        </w:tabs>
        <w:jc w:val="both"/>
        <w:rPr>
          <w:snapToGrid w:val="0"/>
          <w:vanish/>
          <w:sz w:val="24"/>
          <w:szCs w:val="24"/>
          <w:lang w:eastAsia="ru-RU"/>
        </w:rPr>
      </w:pPr>
    </w:p>
    <w:p w14:paraId="0CC0B30D" w14:textId="18920F8F" w:rsidR="000B5CAE" w:rsidRPr="000B5CAE" w:rsidRDefault="00A06ECF" w:rsidP="000B5CAE">
      <w:pPr>
        <w:pStyle w:val="a7"/>
        <w:numPr>
          <w:ilvl w:val="1"/>
          <w:numId w:val="52"/>
        </w:numPr>
        <w:spacing w:before="0" w:after="0"/>
        <w:ind w:left="1069"/>
        <w:contextualSpacing w:val="0"/>
      </w:pPr>
      <w:r w:rsidRPr="00793838">
        <w:t>Если</w:t>
      </w:r>
      <w:r w:rsidR="00010FFB">
        <w:t xml:space="preserve"> </w:t>
      </w:r>
      <w:r w:rsidR="00496B3D">
        <w:t>Волонтерский центр</w:t>
      </w:r>
      <w:r w:rsidRPr="00793838">
        <w:t xml:space="preserve"> обрабатывает </w:t>
      </w:r>
      <w:r w:rsidR="00F46AB7" w:rsidRPr="00793838">
        <w:t xml:space="preserve">Ваши </w:t>
      </w:r>
      <w:r w:rsidRPr="00793838">
        <w:t xml:space="preserve">данные на основании </w:t>
      </w:r>
      <w:r w:rsidR="00F46AB7" w:rsidRPr="00793838">
        <w:t xml:space="preserve">Вашего </w:t>
      </w:r>
      <w:r w:rsidRPr="00793838">
        <w:t>согласия на</w:t>
      </w:r>
      <w:r w:rsidR="00A02EA8" w:rsidRPr="00793838">
        <w:t> </w:t>
      </w:r>
      <w:r w:rsidRPr="00793838">
        <w:t xml:space="preserve">обработку персональных данных, </w:t>
      </w:r>
      <w:r w:rsidR="007A5C47">
        <w:t>В</w:t>
      </w:r>
      <w:r w:rsidRPr="00793838">
        <w:t xml:space="preserve">ы можете </w:t>
      </w:r>
      <w:r w:rsidRPr="006E47FE">
        <w:rPr>
          <w:color w:val="FF0000"/>
          <w:u w:val="single"/>
        </w:rPr>
        <w:t>отозвать</w:t>
      </w:r>
      <w:r w:rsidR="00B94277" w:rsidRPr="006E47FE">
        <w:rPr>
          <w:rStyle w:val="aff4"/>
          <w:color w:val="FF0000"/>
          <w:u w:val="single"/>
        </w:rPr>
        <w:footnoteReference w:id="2"/>
      </w:r>
      <w:r w:rsidRPr="006E47FE">
        <w:rPr>
          <w:color w:val="FF0000"/>
        </w:rPr>
        <w:t xml:space="preserve"> </w:t>
      </w:r>
      <w:r w:rsidRPr="00793838">
        <w:t>его в любое время.</w:t>
      </w:r>
    </w:p>
    <w:p w14:paraId="7413BF8F" w14:textId="20E2226A" w:rsidR="00A06ECF" w:rsidRPr="00FD100B" w:rsidRDefault="00A06ECF" w:rsidP="00010FFB">
      <w:pPr>
        <w:pStyle w:val="a7"/>
        <w:numPr>
          <w:ilvl w:val="1"/>
          <w:numId w:val="52"/>
        </w:numPr>
        <w:spacing w:before="0" w:after="0"/>
        <w:ind w:left="1069"/>
        <w:contextualSpacing w:val="0"/>
      </w:pPr>
      <w:r w:rsidRPr="00FD100B">
        <w:lastRenderedPageBreak/>
        <w:t xml:space="preserve">У Вас есть право на </w:t>
      </w:r>
      <w:r w:rsidRPr="002542E8">
        <w:rPr>
          <w:color w:val="4472C4" w:themeColor="accent5"/>
          <w:u w:val="single"/>
        </w:rPr>
        <w:t>получение информации</w:t>
      </w:r>
      <w:r w:rsidRPr="00FD100B">
        <w:rPr>
          <w:vertAlign w:val="superscript"/>
        </w:rPr>
        <w:footnoteReference w:id="3"/>
      </w:r>
      <w:r w:rsidRPr="00FD100B">
        <w:t xml:space="preserve">, касающейся обработки Ваших персональных данных, их </w:t>
      </w:r>
      <w:r w:rsidRPr="002542E8">
        <w:rPr>
          <w:color w:val="4472C4" w:themeColor="accent5"/>
          <w:u w:val="single"/>
        </w:rPr>
        <w:t>уточнения или удаления</w:t>
      </w:r>
      <w:r w:rsidRPr="00FD100B">
        <w:rPr>
          <w:vertAlign w:val="superscript"/>
        </w:rPr>
        <w:footnoteReference w:id="4"/>
      </w:r>
      <w:r w:rsidRPr="00FD100B">
        <w:t xml:space="preserve">, право </w:t>
      </w:r>
      <w:r w:rsidRPr="002542E8">
        <w:rPr>
          <w:color w:val="4472C4" w:themeColor="accent5"/>
          <w:u w:val="single"/>
        </w:rPr>
        <w:t xml:space="preserve">обжаловать действия </w:t>
      </w:r>
      <w:r w:rsidR="001638B5">
        <w:rPr>
          <w:u w:val="single"/>
        </w:rPr>
        <w:t>Волонтерского центра</w:t>
      </w:r>
      <w:r w:rsidRPr="00FD100B">
        <w:rPr>
          <w:vertAlign w:val="superscript"/>
        </w:rPr>
        <w:footnoteReference w:id="5"/>
      </w:r>
      <w:r w:rsidRPr="00FD100B">
        <w:t xml:space="preserve"> и</w:t>
      </w:r>
      <w:r w:rsidR="008A6334">
        <w:t> </w:t>
      </w:r>
      <w:r w:rsidRPr="00FD100B">
        <w:t xml:space="preserve">право на </w:t>
      </w:r>
      <w:r w:rsidRPr="002542E8">
        <w:rPr>
          <w:color w:val="4472C4" w:themeColor="accent5"/>
          <w:u w:val="single"/>
        </w:rPr>
        <w:t>компенсацию и возмещение ущерба</w:t>
      </w:r>
      <w:r w:rsidRPr="00FD100B">
        <w:rPr>
          <w:vertAlign w:val="superscript"/>
        </w:rPr>
        <w:footnoteReference w:id="6"/>
      </w:r>
      <w:r w:rsidRPr="00FD100B">
        <w:t>.</w:t>
      </w:r>
    </w:p>
    <w:p w14:paraId="2E182D42" w14:textId="5C049105" w:rsidR="00A06ECF" w:rsidRDefault="00A06ECF" w:rsidP="004B2714">
      <w:pPr>
        <w:pStyle w:val="a7"/>
        <w:numPr>
          <w:ilvl w:val="1"/>
          <w:numId w:val="52"/>
        </w:numPr>
        <w:tabs>
          <w:tab w:val="clear" w:pos="851"/>
          <w:tab w:val="left" w:pos="709"/>
        </w:tabs>
        <w:spacing w:before="0" w:after="0"/>
        <w:ind w:hanging="502"/>
      </w:pPr>
      <w:r w:rsidRPr="00FD100B">
        <w:lastRenderedPageBreak/>
        <w:t>Чтобы воспользоваться своими правами, пожалуйста, свяжитесь с нами.</w:t>
      </w:r>
    </w:p>
    <w:p w14:paraId="363C43CF" w14:textId="12DA9CA5" w:rsidR="0029701D" w:rsidRDefault="0029701D" w:rsidP="0029701D">
      <w:pPr>
        <w:pStyle w:val="a7"/>
        <w:tabs>
          <w:tab w:val="clear" w:pos="851"/>
          <w:tab w:val="left" w:pos="709"/>
        </w:tabs>
        <w:spacing w:before="0" w:after="0"/>
        <w:ind w:left="709" w:firstLine="0"/>
      </w:pPr>
    </w:p>
    <w:p w14:paraId="21FA3177" w14:textId="49224F76" w:rsidR="005B7F3C" w:rsidRPr="005B7F3C" w:rsidRDefault="000B5CAE" w:rsidP="000B5CAE">
      <w:pPr>
        <w:pStyle w:val="af4"/>
        <w:overflowPunct w:val="0"/>
        <w:autoSpaceDE w:val="0"/>
        <w:autoSpaceDN w:val="0"/>
        <w:adjustRightInd w:val="0"/>
        <w:spacing w:before="160"/>
        <w:ind w:left="360"/>
        <w:jc w:val="both"/>
        <w:textAlignment w:val="baseline"/>
        <w:outlineLvl w:val="1"/>
        <w:rPr>
          <w:b/>
          <w:sz w:val="24"/>
          <w:szCs w:val="24"/>
          <w:lang w:val="x-none" w:eastAsia="ru-RU"/>
        </w:rPr>
      </w:pPr>
      <w:r>
        <w:rPr>
          <w:b/>
          <w:sz w:val="24"/>
          <w:szCs w:val="24"/>
          <w:lang w:eastAsia="ru-RU"/>
        </w:rPr>
        <w:t>11.</w:t>
      </w:r>
      <w:r w:rsidR="005B7F3C" w:rsidRPr="005B7F3C">
        <w:rPr>
          <w:b/>
          <w:sz w:val="24"/>
          <w:szCs w:val="24"/>
          <w:lang w:eastAsia="ru-RU"/>
        </w:rPr>
        <w:t>СРОКИ И ПОРЯДОК УНИЧТОЖЕНИЯ ПЕРСОНАЛЬНЫХ ДАННЫХ</w:t>
      </w:r>
      <w:r w:rsidR="005B7F3C" w:rsidRPr="005B7F3C">
        <w:rPr>
          <w:b/>
          <w:sz w:val="24"/>
          <w:szCs w:val="24"/>
          <w:lang w:val="x-none" w:eastAsia="ru-RU"/>
        </w:rPr>
        <w:t xml:space="preserve"> </w:t>
      </w:r>
    </w:p>
    <w:p w14:paraId="164861D9" w14:textId="77777777" w:rsidR="005B7F3C" w:rsidRPr="00E0501A" w:rsidRDefault="005B7F3C" w:rsidP="005B7F3C">
      <w:pPr>
        <w:overflowPunct w:val="0"/>
        <w:autoSpaceDE w:val="0"/>
        <w:autoSpaceDN w:val="0"/>
        <w:adjustRightInd w:val="0"/>
        <w:spacing w:before="160"/>
        <w:ind w:left="709"/>
        <w:contextualSpacing/>
        <w:jc w:val="both"/>
        <w:textAlignment w:val="baseline"/>
        <w:outlineLvl w:val="1"/>
        <w:rPr>
          <w:b/>
          <w:sz w:val="24"/>
          <w:szCs w:val="24"/>
          <w:lang w:val="x-none" w:eastAsia="ru-RU"/>
        </w:rPr>
      </w:pPr>
    </w:p>
    <w:p w14:paraId="71DE7D79" w14:textId="1F1D869B" w:rsidR="005B7F3C" w:rsidRPr="000B5CAE" w:rsidRDefault="005B7F3C" w:rsidP="000B5CAE">
      <w:pPr>
        <w:pStyle w:val="af4"/>
        <w:numPr>
          <w:ilvl w:val="1"/>
          <w:numId w:val="59"/>
        </w:numPr>
        <w:jc w:val="both"/>
        <w:rPr>
          <w:rFonts w:eastAsia="Calibri"/>
          <w:sz w:val="24"/>
          <w:szCs w:val="24"/>
        </w:rPr>
      </w:pPr>
      <w:r w:rsidRPr="000B5CAE">
        <w:rPr>
          <w:rFonts w:eastAsia="Calibri"/>
          <w:sz w:val="24"/>
          <w:szCs w:val="24"/>
        </w:rPr>
        <w:t xml:space="preserve">Персональные данные субъектов, обрабатываемые </w:t>
      </w:r>
      <w:r w:rsidR="00C61CDD" w:rsidRPr="000B5CAE">
        <w:rPr>
          <w:rFonts w:eastAsia="Calibri"/>
          <w:sz w:val="24"/>
          <w:szCs w:val="24"/>
        </w:rPr>
        <w:t>Волонтерским центром</w:t>
      </w:r>
      <w:r w:rsidRPr="000B5CAE">
        <w:rPr>
          <w:rFonts w:eastAsia="Calibri"/>
          <w:sz w:val="24"/>
          <w:szCs w:val="24"/>
        </w:rPr>
        <w:t xml:space="preserve">, подлежат уничтожению в случае: </w:t>
      </w:r>
    </w:p>
    <w:p w14:paraId="51408E38" w14:textId="5068F108" w:rsidR="004777D0" w:rsidRPr="00C61CDD" w:rsidRDefault="005B7F3C" w:rsidP="0061332F">
      <w:pPr>
        <w:pStyle w:val="af4"/>
        <w:numPr>
          <w:ilvl w:val="0"/>
          <w:numId w:val="57"/>
        </w:numPr>
        <w:autoSpaceDE w:val="0"/>
        <w:autoSpaceDN w:val="0"/>
        <w:adjustRightInd w:val="0"/>
        <w:ind w:hanging="720"/>
        <w:jc w:val="both"/>
        <w:rPr>
          <w:b/>
          <w:bCs/>
          <w:sz w:val="24"/>
          <w:szCs w:val="24"/>
          <w:lang w:eastAsia="ru-RU"/>
        </w:rPr>
      </w:pPr>
      <w:r w:rsidRPr="00101823">
        <w:rPr>
          <w:rFonts w:eastAsia="Calibri"/>
          <w:sz w:val="24"/>
          <w:szCs w:val="24"/>
        </w:rPr>
        <w:t>достижения цели обработки персональных данных или утраты необходимости в достижении этих целей</w:t>
      </w:r>
      <w:r w:rsidR="008477D8" w:rsidRPr="00101823">
        <w:rPr>
          <w:rFonts w:eastAsia="Calibri"/>
          <w:sz w:val="24"/>
          <w:szCs w:val="24"/>
        </w:rPr>
        <w:t xml:space="preserve"> - </w:t>
      </w:r>
      <w:r w:rsidR="008477D8" w:rsidRPr="00101823">
        <w:rPr>
          <w:bCs/>
          <w:sz w:val="24"/>
          <w:szCs w:val="24"/>
          <w:lang w:eastAsia="ru-RU"/>
        </w:rPr>
        <w:t>в срок, не превышающий тридцати дней с даты достижения цели обработки персональных данных, если иное не предусмотрено договором, стороной которого</w:t>
      </w:r>
      <w:r w:rsidR="008477D8" w:rsidRPr="00C61CDD">
        <w:rPr>
          <w:bCs/>
          <w:sz w:val="24"/>
          <w:szCs w:val="24"/>
          <w:lang w:eastAsia="ru-RU"/>
        </w:rPr>
        <w:t>,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7F06110E" w14:textId="0C3A1B45" w:rsidR="005B7F3C" w:rsidRPr="00C61CDD" w:rsidRDefault="005B7F3C" w:rsidP="0061332F">
      <w:pPr>
        <w:numPr>
          <w:ilvl w:val="0"/>
          <w:numId w:val="57"/>
        </w:numPr>
        <w:ind w:left="709" w:hanging="720"/>
        <w:jc w:val="both"/>
        <w:rPr>
          <w:rFonts w:eastAsia="Calibri"/>
          <w:sz w:val="24"/>
          <w:szCs w:val="24"/>
        </w:rPr>
      </w:pPr>
      <w:r w:rsidRPr="00C61CDD">
        <w:rPr>
          <w:rFonts w:eastAsia="Calibri"/>
          <w:sz w:val="24"/>
          <w:szCs w:val="24"/>
        </w:rPr>
        <w:t xml:space="preserve">отзыва согласия субъекта персональных данных на их обработку, если возможность продолжения обработки персональных данных без согласия субъекта не предусмотрена Законом о персональных данных – в течение 30 дней. Соответствующее обращение направляется по электронному адресу </w:t>
      </w:r>
      <w:r w:rsidR="00C61CDD" w:rsidRPr="00C61CDD">
        <w:rPr>
          <w:rFonts w:eastAsia="Calibri"/>
          <w:sz w:val="24"/>
          <w:szCs w:val="24"/>
        </w:rPr>
        <w:t>Волонтерского центра</w:t>
      </w:r>
      <w:r w:rsidRPr="00C61CDD">
        <w:rPr>
          <w:rFonts w:eastAsia="Calibri"/>
          <w:sz w:val="24"/>
          <w:szCs w:val="24"/>
        </w:rPr>
        <w:t>:</w:t>
      </w:r>
      <w:r w:rsidRPr="00C61CDD">
        <w:rPr>
          <w:i/>
          <w:sz w:val="24"/>
          <w:szCs w:val="24"/>
        </w:rPr>
        <w:t xml:space="preserve"> </w:t>
      </w:r>
      <w:hyperlink r:id="rId18" w:history="1">
        <w:r w:rsidR="00C61CDD" w:rsidRPr="00C61CDD">
          <w:rPr>
            <w:rStyle w:val="aff"/>
            <w:sz w:val="24"/>
            <w:szCs w:val="24"/>
            <w:lang w:val="en-US"/>
          </w:rPr>
          <w:t>info</w:t>
        </w:r>
        <w:r w:rsidR="00C61CDD" w:rsidRPr="00C61CDD">
          <w:rPr>
            <w:rStyle w:val="aff"/>
            <w:sz w:val="24"/>
            <w:szCs w:val="24"/>
          </w:rPr>
          <w:t>@</w:t>
        </w:r>
        <w:r w:rsidR="00C61CDD" w:rsidRPr="00C61CDD">
          <w:rPr>
            <w:rStyle w:val="aff"/>
            <w:sz w:val="24"/>
            <w:szCs w:val="24"/>
            <w:lang w:val="en-US"/>
          </w:rPr>
          <w:t>vc</w:t>
        </w:r>
        <w:r w:rsidR="00C61CDD" w:rsidRPr="00C61CDD">
          <w:rPr>
            <w:rStyle w:val="aff"/>
            <w:sz w:val="24"/>
            <w:szCs w:val="24"/>
          </w:rPr>
          <w:t>.</w:t>
        </w:r>
        <w:r w:rsidR="00C61CDD" w:rsidRPr="00C61CDD">
          <w:rPr>
            <w:rStyle w:val="aff"/>
            <w:sz w:val="24"/>
            <w:szCs w:val="24"/>
            <w:lang w:val="en-US"/>
          </w:rPr>
          <w:t>rmk</w:t>
        </w:r>
        <w:r w:rsidR="00C61CDD" w:rsidRPr="00C61CDD">
          <w:rPr>
            <w:rStyle w:val="aff"/>
            <w:sz w:val="24"/>
            <w:szCs w:val="24"/>
          </w:rPr>
          <w:t>.</w:t>
        </w:r>
        <w:r w:rsidR="00C61CDD" w:rsidRPr="00C61CDD">
          <w:rPr>
            <w:rStyle w:val="aff"/>
            <w:sz w:val="24"/>
            <w:szCs w:val="24"/>
            <w:lang w:val="en-US"/>
          </w:rPr>
          <w:t>ru</w:t>
        </w:r>
      </w:hyperlink>
    </w:p>
    <w:p w14:paraId="26C94431" w14:textId="77777777" w:rsidR="005B7F3C" w:rsidRPr="00C61CDD" w:rsidRDefault="005B7F3C" w:rsidP="005B7F3C">
      <w:pPr>
        <w:numPr>
          <w:ilvl w:val="0"/>
          <w:numId w:val="57"/>
        </w:numPr>
        <w:ind w:hanging="720"/>
        <w:jc w:val="both"/>
        <w:rPr>
          <w:rFonts w:eastAsia="Calibri"/>
          <w:sz w:val="24"/>
          <w:szCs w:val="24"/>
        </w:rPr>
      </w:pPr>
      <w:r w:rsidRPr="00C61CDD">
        <w:rPr>
          <w:rFonts w:eastAsia="Calibri"/>
          <w:color w:val="000000"/>
          <w:sz w:val="24"/>
          <w:szCs w:val="24"/>
        </w:rPr>
        <w:t xml:space="preserve">выявления неправомерной обработки персональных данных, если невозможно обеспечить ее правомерность – в течение 10 рабочих дней;  </w:t>
      </w:r>
    </w:p>
    <w:p w14:paraId="1249DA41" w14:textId="16363E61" w:rsidR="005B7F3C" w:rsidRPr="00C61CDD" w:rsidRDefault="005B7F3C" w:rsidP="005B7F3C">
      <w:pPr>
        <w:numPr>
          <w:ilvl w:val="0"/>
          <w:numId w:val="57"/>
        </w:numPr>
        <w:ind w:hanging="720"/>
        <w:jc w:val="both"/>
        <w:rPr>
          <w:rFonts w:eastAsia="Calibri"/>
          <w:sz w:val="24"/>
          <w:szCs w:val="24"/>
        </w:rPr>
      </w:pPr>
      <w:r w:rsidRPr="00C61CDD">
        <w:rPr>
          <w:sz w:val="24"/>
          <w:szCs w:val="24"/>
        </w:rPr>
        <w:t>представления субъектом персональных данных (или его представителем) сведений, подтверждающих, что персональные данные являются незаконно полученными или не являются необходимыми для заявленной цели обработки - в течение 7 рабочих дней</w:t>
      </w:r>
      <w:r w:rsidR="004B2714" w:rsidRPr="00C61CDD">
        <w:rPr>
          <w:sz w:val="24"/>
          <w:szCs w:val="24"/>
        </w:rPr>
        <w:t>.</w:t>
      </w:r>
    </w:p>
    <w:p w14:paraId="1BBDBA38" w14:textId="36F16C57" w:rsidR="00405382" w:rsidRPr="00C61CDD" w:rsidRDefault="005B7F3C" w:rsidP="008D2DAF">
      <w:pPr>
        <w:numPr>
          <w:ilvl w:val="0"/>
          <w:numId w:val="57"/>
        </w:numPr>
        <w:ind w:hanging="720"/>
        <w:jc w:val="both"/>
        <w:rPr>
          <w:rStyle w:val="aff"/>
          <w:rFonts w:eastAsia="Calibri"/>
          <w:color w:val="auto"/>
          <w:sz w:val="24"/>
          <w:szCs w:val="24"/>
          <w:u w:val="none"/>
        </w:rPr>
      </w:pPr>
      <w:r w:rsidRPr="00C61CDD">
        <w:rPr>
          <w:sz w:val="24"/>
          <w:szCs w:val="24"/>
        </w:rPr>
        <w:t xml:space="preserve">обращения субъекта персональных данных с требованием о прекращении обработки персональных данных – в течение 10 рабочих дней. Соответствующее обращение направляется по электронному адресу </w:t>
      </w:r>
      <w:r w:rsidR="00C61CDD" w:rsidRPr="00C61CDD">
        <w:rPr>
          <w:sz w:val="24"/>
          <w:szCs w:val="24"/>
        </w:rPr>
        <w:t>Волонтерского центра</w:t>
      </w:r>
      <w:r w:rsidRPr="00C61CDD">
        <w:rPr>
          <w:sz w:val="24"/>
          <w:szCs w:val="24"/>
        </w:rPr>
        <w:t>:</w:t>
      </w:r>
      <w:r w:rsidR="00405382" w:rsidRPr="00C61CDD">
        <w:rPr>
          <w:sz w:val="24"/>
          <w:szCs w:val="24"/>
        </w:rPr>
        <w:t xml:space="preserve"> </w:t>
      </w:r>
      <w:hyperlink r:id="rId19" w:history="1">
        <w:r w:rsidR="00C61CDD" w:rsidRPr="00C61CDD">
          <w:rPr>
            <w:rStyle w:val="aff"/>
            <w:sz w:val="24"/>
            <w:szCs w:val="24"/>
            <w:lang w:val="en-US"/>
          </w:rPr>
          <w:t>info</w:t>
        </w:r>
        <w:r w:rsidR="00C61CDD" w:rsidRPr="00C61CDD">
          <w:rPr>
            <w:rStyle w:val="aff"/>
            <w:sz w:val="24"/>
            <w:szCs w:val="24"/>
          </w:rPr>
          <w:t>@</w:t>
        </w:r>
        <w:r w:rsidR="00C61CDD" w:rsidRPr="00C61CDD">
          <w:rPr>
            <w:rStyle w:val="aff"/>
            <w:sz w:val="24"/>
            <w:szCs w:val="24"/>
            <w:lang w:val="en-US"/>
          </w:rPr>
          <w:t>vc</w:t>
        </w:r>
        <w:r w:rsidR="00C61CDD" w:rsidRPr="00C61CDD">
          <w:rPr>
            <w:rStyle w:val="aff"/>
            <w:sz w:val="24"/>
            <w:szCs w:val="24"/>
          </w:rPr>
          <w:t>.</w:t>
        </w:r>
        <w:r w:rsidR="00C61CDD" w:rsidRPr="00C61CDD">
          <w:rPr>
            <w:rStyle w:val="aff"/>
            <w:sz w:val="24"/>
            <w:szCs w:val="24"/>
            <w:lang w:val="en-US"/>
          </w:rPr>
          <w:t>rmk</w:t>
        </w:r>
        <w:r w:rsidR="00C61CDD" w:rsidRPr="00C61CDD">
          <w:rPr>
            <w:rStyle w:val="aff"/>
            <w:sz w:val="24"/>
            <w:szCs w:val="24"/>
          </w:rPr>
          <w:t>.</w:t>
        </w:r>
        <w:r w:rsidR="00C61CDD" w:rsidRPr="00C61CDD">
          <w:rPr>
            <w:rStyle w:val="aff"/>
            <w:sz w:val="24"/>
            <w:szCs w:val="24"/>
            <w:lang w:val="en-US"/>
          </w:rPr>
          <w:t>ru</w:t>
        </w:r>
      </w:hyperlink>
    </w:p>
    <w:p w14:paraId="4FF10F42" w14:textId="4452135D" w:rsidR="005B7F3C" w:rsidRPr="00405382" w:rsidRDefault="005B7F3C" w:rsidP="008D2DAF">
      <w:pPr>
        <w:numPr>
          <w:ilvl w:val="0"/>
          <w:numId w:val="57"/>
        </w:numPr>
        <w:ind w:hanging="720"/>
        <w:jc w:val="both"/>
        <w:rPr>
          <w:rFonts w:eastAsia="Calibri"/>
          <w:sz w:val="24"/>
          <w:szCs w:val="24"/>
        </w:rPr>
      </w:pPr>
      <w:r w:rsidRPr="00C61CDD">
        <w:rPr>
          <w:rFonts w:eastAsia="Calibri"/>
          <w:color w:val="000000"/>
          <w:sz w:val="24"/>
          <w:szCs w:val="24"/>
        </w:rPr>
        <w:t>истечения срока, предусмотренного законом или согласием субъекта персональных</w:t>
      </w:r>
      <w:r w:rsidRPr="00405382">
        <w:rPr>
          <w:rFonts w:eastAsia="Calibri"/>
          <w:color w:val="000000"/>
          <w:sz w:val="24"/>
          <w:szCs w:val="24"/>
        </w:rPr>
        <w:t xml:space="preserve"> данных на обработку его персональных данных;</w:t>
      </w:r>
    </w:p>
    <w:p w14:paraId="6DE338FB" w14:textId="5B369191" w:rsidR="005B7F3C" w:rsidRPr="007E4D13" w:rsidRDefault="005B7F3C" w:rsidP="005B7F3C">
      <w:pPr>
        <w:numPr>
          <w:ilvl w:val="0"/>
          <w:numId w:val="57"/>
        </w:numPr>
        <w:ind w:hanging="720"/>
        <w:jc w:val="both"/>
        <w:rPr>
          <w:rFonts w:eastAsia="Calibri"/>
          <w:sz w:val="24"/>
          <w:szCs w:val="24"/>
        </w:rPr>
      </w:pPr>
      <w:r w:rsidRPr="00E0501A">
        <w:rPr>
          <w:rFonts w:eastAsia="Calibri"/>
          <w:sz w:val="24"/>
          <w:szCs w:val="24"/>
        </w:rPr>
        <w:t xml:space="preserve">прекращения деятельности </w:t>
      </w:r>
      <w:r w:rsidR="00C61CDD">
        <w:rPr>
          <w:rFonts w:eastAsia="Calibri"/>
          <w:sz w:val="24"/>
          <w:szCs w:val="24"/>
        </w:rPr>
        <w:t>Волонтерского центра</w:t>
      </w:r>
      <w:r w:rsidR="00405382">
        <w:rPr>
          <w:rFonts w:eastAsia="Calibri"/>
          <w:sz w:val="24"/>
          <w:szCs w:val="24"/>
        </w:rPr>
        <w:t>.</w:t>
      </w:r>
    </w:p>
    <w:p w14:paraId="12B4B0C4" w14:textId="15F7AC02" w:rsidR="00A8756B" w:rsidRPr="00A8756B" w:rsidRDefault="005B7F3C" w:rsidP="00A8756B">
      <w:pPr>
        <w:ind w:left="709" w:hanging="709"/>
        <w:jc w:val="both"/>
        <w:rPr>
          <w:rFonts w:eastAsia="Calibri"/>
          <w:sz w:val="24"/>
          <w:szCs w:val="24"/>
        </w:rPr>
      </w:pPr>
      <w:r>
        <w:rPr>
          <w:rFonts w:eastAsia="Calibri"/>
          <w:sz w:val="24"/>
          <w:szCs w:val="24"/>
        </w:rPr>
        <w:t>11.2.</w:t>
      </w:r>
      <w:r>
        <w:rPr>
          <w:rFonts w:eastAsia="Calibri"/>
          <w:sz w:val="24"/>
          <w:szCs w:val="24"/>
        </w:rPr>
        <w:tab/>
        <w:t>Способы уничтожения персональных данных</w:t>
      </w:r>
      <w:r w:rsidR="00A8756B" w:rsidRPr="00A8756B">
        <w:rPr>
          <w:rFonts w:eastAsia="Calibri"/>
          <w:sz w:val="24"/>
          <w:szCs w:val="24"/>
        </w:rPr>
        <w:t>:</w:t>
      </w:r>
    </w:p>
    <w:p w14:paraId="38EE02FB" w14:textId="572D4A36" w:rsidR="00A8756B" w:rsidRPr="00A8756B" w:rsidRDefault="00A8756B" w:rsidP="00A8756B">
      <w:pPr>
        <w:ind w:left="709" w:hanging="709"/>
        <w:jc w:val="both"/>
        <w:rPr>
          <w:rFonts w:eastAsia="Calibri"/>
          <w:sz w:val="24"/>
          <w:szCs w:val="24"/>
        </w:rPr>
      </w:pPr>
      <w:r w:rsidRPr="00A8756B">
        <w:rPr>
          <w:rFonts w:eastAsia="Calibri"/>
          <w:sz w:val="24"/>
          <w:szCs w:val="24"/>
        </w:rPr>
        <w:t>•</w:t>
      </w:r>
      <w:r w:rsidRPr="00A8756B">
        <w:rPr>
          <w:rFonts w:eastAsia="Calibri"/>
          <w:sz w:val="24"/>
          <w:szCs w:val="24"/>
        </w:rPr>
        <w:tab/>
        <w:t xml:space="preserve">для персональных данных на бумажных носителях </w:t>
      </w:r>
      <w:r>
        <w:rPr>
          <w:rFonts w:eastAsia="Calibri"/>
          <w:sz w:val="24"/>
          <w:szCs w:val="24"/>
        </w:rPr>
        <w:t xml:space="preserve">- </w:t>
      </w:r>
      <w:r w:rsidRPr="00A8756B">
        <w:rPr>
          <w:rFonts w:eastAsia="Calibri"/>
          <w:sz w:val="24"/>
          <w:szCs w:val="24"/>
        </w:rPr>
        <w:t>с использованием шредера;</w:t>
      </w:r>
    </w:p>
    <w:p w14:paraId="1DF51E5E" w14:textId="7DEC537B" w:rsidR="00A8756B" w:rsidRPr="00A8756B" w:rsidRDefault="00A8756B" w:rsidP="00A8756B">
      <w:pPr>
        <w:ind w:left="709" w:hanging="709"/>
        <w:jc w:val="both"/>
        <w:rPr>
          <w:rFonts w:eastAsia="Calibri"/>
          <w:sz w:val="24"/>
          <w:szCs w:val="24"/>
        </w:rPr>
      </w:pPr>
      <w:r w:rsidRPr="00A8756B">
        <w:rPr>
          <w:rFonts w:eastAsia="Calibri"/>
          <w:sz w:val="24"/>
          <w:szCs w:val="24"/>
        </w:rPr>
        <w:t>•</w:t>
      </w:r>
      <w:r w:rsidRPr="00A8756B">
        <w:rPr>
          <w:rFonts w:eastAsia="Calibri"/>
          <w:sz w:val="24"/>
          <w:szCs w:val="24"/>
        </w:rPr>
        <w:tab/>
        <w:t xml:space="preserve">для персональных данных на электронных носителях </w:t>
      </w:r>
      <w:r>
        <w:rPr>
          <w:rFonts w:eastAsia="Calibri"/>
          <w:sz w:val="24"/>
          <w:szCs w:val="24"/>
        </w:rPr>
        <w:t xml:space="preserve">- </w:t>
      </w:r>
      <w:r w:rsidRPr="00A8756B">
        <w:rPr>
          <w:rFonts w:eastAsia="Calibri"/>
          <w:sz w:val="24"/>
          <w:szCs w:val="24"/>
        </w:rPr>
        <w:t>путем механического нарушения целостности носителя, не позволяющего считать или восстановить персональные данные, а также путем удаления данных с электронных носителей методами и средствами гарантированного удаления остаточной информации.</w:t>
      </w:r>
    </w:p>
    <w:p w14:paraId="16855FA8" w14:textId="347D25F3" w:rsidR="00A8756B" w:rsidRDefault="00A8756B" w:rsidP="00A8756B">
      <w:pPr>
        <w:ind w:left="709" w:hanging="709"/>
        <w:jc w:val="both"/>
        <w:rPr>
          <w:rFonts w:eastAsia="Calibri"/>
          <w:sz w:val="24"/>
          <w:szCs w:val="24"/>
        </w:rPr>
      </w:pPr>
      <w:r>
        <w:rPr>
          <w:rFonts w:eastAsia="Calibri"/>
          <w:sz w:val="24"/>
          <w:szCs w:val="24"/>
        </w:rPr>
        <w:t xml:space="preserve">11.3. </w:t>
      </w:r>
      <w:r w:rsidRPr="00A8756B">
        <w:rPr>
          <w:rFonts w:eastAsia="Calibri"/>
          <w:sz w:val="24"/>
          <w:szCs w:val="24"/>
        </w:rPr>
        <w:t>При уничтожении персональных данных</w:t>
      </w:r>
      <w:r>
        <w:rPr>
          <w:rFonts w:eastAsia="Calibri"/>
          <w:sz w:val="24"/>
          <w:szCs w:val="24"/>
        </w:rPr>
        <w:t xml:space="preserve">, </w:t>
      </w:r>
      <w:r w:rsidRPr="00A8756B">
        <w:rPr>
          <w:rFonts w:eastAsia="Calibri"/>
          <w:sz w:val="24"/>
          <w:szCs w:val="24"/>
        </w:rPr>
        <w:t>обрабатывае</w:t>
      </w:r>
      <w:r>
        <w:rPr>
          <w:rFonts w:eastAsia="Calibri"/>
          <w:sz w:val="24"/>
          <w:szCs w:val="24"/>
        </w:rPr>
        <w:t>мых</w:t>
      </w:r>
      <w:r w:rsidRPr="00A8756B">
        <w:rPr>
          <w:rFonts w:eastAsia="Calibri"/>
          <w:sz w:val="24"/>
          <w:szCs w:val="24"/>
        </w:rPr>
        <w:t xml:space="preserve"> без использования средств автоматизации</w:t>
      </w:r>
      <w:r>
        <w:rPr>
          <w:rFonts w:eastAsia="Calibri"/>
          <w:sz w:val="24"/>
          <w:szCs w:val="24"/>
        </w:rPr>
        <w:t xml:space="preserve"> </w:t>
      </w:r>
      <w:r w:rsidR="008C4B92">
        <w:rPr>
          <w:rFonts w:eastAsia="Calibri"/>
          <w:sz w:val="24"/>
          <w:szCs w:val="24"/>
        </w:rPr>
        <w:t xml:space="preserve">Волонтерским центром </w:t>
      </w:r>
      <w:r>
        <w:rPr>
          <w:rFonts w:eastAsia="Calibri"/>
          <w:sz w:val="24"/>
          <w:szCs w:val="24"/>
        </w:rPr>
        <w:t xml:space="preserve">составляется </w:t>
      </w:r>
      <w:r w:rsidRPr="00A8756B">
        <w:rPr>
          <w:rFonts w:eastAsia="Calibri"/>
          <w:sz w:val="24"/>
          <w:szCs w:val="24"/>
        </w:rPr>
        <w:t>акт об уничтожении персональных данных</w:t>
      </w:r>
      <w:r>
        <w:rPr>
          <w:rFonts w:eastAsia="Calibri"/>
          <w:sz w:val="24"/>
          <w:szCs w:val="24"/>
        </w:rPr>
        <w:t>.</w:t>
      </w:r>
    </w:p>
    <w:p w14:paraId="4D2A4421" w14:textId="62D0F7E6" w:rsidR="005B7F3C" w:rsidRPr="00FD100B" w:rsidRDefault="008C4B92" w:rsidP="008C4B92">
      <w:pPr>
        <w:ind w:left="709" w:hanging="349"/>
        <w:jc w:val="both"/>
      </w:pPr>
      <w:r>
        <w:rPr>
          <w:rFonts w:eastAsia="Calibri"/>
          <w:sz w:val="24"/>
          <w:szCs w:val="24"/>
        </w:rPr>
        <w:t xml:space="preserve">     Е</w:t>
      </w:r>
      <w:r w:rsidR="00A8756B" w:rsidRPr="00A8756B">
        <w:rPr>
          <w:rFonts w:eastAsia="Calibri"/>
          <w:sz w:val="24"/>
          <w:szCs w:val="24"/>
        </w:rPr>
        <w:t xml:space="preserve">сли </w:t>
      </w:r>
      <w:r>
        <w:rPr>
          <w:rFonts w:eastAsia="Calibri"/>
          <w:sz w:val="24"/>
          <w:szCs w:val="24"/>
        </w:rPr>
        <w:t xml:space="preserve">персональные </w:t>
      </w:r>
      <w:r w:rsidR="00A8756B" w:rsidRPr="00A8756B">
        <w:rPr>
          <w:rFonts w:eastAsia="Calibri"/>
          <w:sz w:val="24"/>
          <w:szCs w:val="24"/>
        </w:rPr>
        <w:t>данные обрабатываются с использованием средств автоматизации либо одновременно с использованием и без использования таких средств</w:t>
      </w:r>
      <w:r>
        <w:rPr>
          <w:rFonts w:eastAsia="Calibri"/>
          <w:sz w:val="24"/>
          <w:szCs w:val="24"/>
        </w:rPr>
        <w:t xml:space="preserve"> составляется </w:t>
      </w:r>
      <w:r w:rsidR="00A8756B" w:rsidRPr="00A8756B">
        <w:rPr>
          <w:rFonts w:eastAsia="Calibri"/>
          <w:sz w:val="24"/>
          <w:szCs w:val="24"/>
        </w:rPr>
        <w:t xml:space="preserve">акт об уничтожении персональных данных и </w:t>
      </w:r>
      <w:r>
        <w:rPr>
          <w:rFonts w:eastAsia="Calibri"/>
          <w:sz w:val="24"/>
          <w:szCs w:val="24"/>
        </w:rPr>
        <w:t xml:space="preserve">осуществляется </w:t>
      </w:r>
      <w:r w:rsidR="00A8756B" w:rsidRPr="00A8756B">
        <w:rPr>
          <w:rFonts w:eastAsia="Calibri"/>
          <w:sz w:val="24"/>
          <w:szCs w:val="24"/>
        </w:rPr>
        <w:t>выгрузк</w:t>
      </w:r>
      <w:r>
        <w:rPr>
          <w:rFonts w:eastAsia="Calibri"/>
          <w:sz w:val="24"/>
          <w:szCs w:val="24"/>
        </w:rPr>
        <w:t>а</w:t>
      </w:r>
      <w:r w:rsidR="00A8756B" w:rsidRPr="00A8756B">
        <w:rPr>
          <w:rFonts w:eastAsia="Calibri"/>
          <w:sz w:val="24"/>
          <w:szCs w:val="24"/>
        </w:rPr>
        <w:t xml:space="preserve"> из журнала регистрации событий в информационной системе персональных данных.</w:t>
      </w:r>
    </w:p>
    <w:p w14:paraId="69847DA7" w14:textId="75548356" w:rsidR="005B7F3C" w:rsidRDefault="005B7F3C" w:rsidP="000B5CAE">
      <w:pPr>
        <w:pStyle w:val="12"/>
        <w:numPr>
          <w:ilvl w:val="0"/>
          <w:numId w:val="59"/>
        </w:numPr>
        <w:tabs>
          <w:tab w:val="clear" w:pos="1213"/>
          <w:tab w:val="left" w:pos="1418"/>
        </w:tabs>
        <w:spacing w:before="0" w:after="0"/>
        <w:jc w:val="both"/>
        <w:rPr>
          <w:rFonts w:ascii="Times New Roman" w:hAnsi="Times New Roman"/>
          <w:sz w:val="24"/>
          <w:szCs w:val="24"/>
        </w:rPr>
      </w:pPr>
      <w:bookmarkStart w:id="33" w:name="_Toc50980468"/>
      <w:r w:rsidRPr="006F5597">
        <w:rPr>
          <w:rFonts w:ascii="Times New Roman" w:hAnsi="Times New Roman"/>
          <w:sz w:val="24"/>
          <w:szCs w:val="24"/>
        </w:rPr>
        <w:t>ИЗМЕНЕНИЕ ДАННОЙ ПОЛИТИКИ</w:t>
      </w:r>
      <w:bookmarkEnd w:id="33"/>
    </w:p>
    <w:p w14:paraId="1AD55D71" w14:textId="77777777" w:rsidR="005B7F3C" w:rsidRPr="0029701D" w:rsidRDefault="005B7F3C" w:rsidP="00651E49">
      <w:pPr>
        <w:pStyle w:val="a7"/>
        <w:ind w:firstLine="0"/>
      </w:pPr>
    </w:p>
    <w:p w14:paraId="48D261A7" w14:textId="77777777" w:rsidR="005B7F3C" w:rsidRPr="000B5CAE" w:rsidRDefault="005B7F3C" w:rsidP="000B5CAE">
      <w:pPr>
        <w:tabs>
          <w:tab w:val="left" w:pos="851"/>
          <w:tab w:val="left" w:pos="1418"/>
        </w:tabs>
        <w:jc w:val="both"/>
        <w:rPr>
          <w:snapToGrid w:val="0"/>
          <w:vanish/>
          <w:sz w:val="24"/>
          <w:szCs w:val="24"/>
          <w:lang w:eastAsia="ru-RU"/>
        </w:rPr>
      </w:pPr>
    </w:p>
    <w:p w14:paraId="19369114" w14:textId="12A46C10" w:rsidR="005B7F3C" w:rsidRDefault="005B7F3C" w:rsidP="00651E49">
      <w:pPr>
        <w:pStyle w:val="a7"/>
        <w:numPr>
          <w:ilvl w:val="1"/>
          <w:numId w:val="53"/>
        </w:numPr>
        <w:tabs>
          <w:tab w:val="left" w:pos="1418"/>
        </w:tabs>
        <w:spacing w:before="0" w:after="0"/>
        <w:ind w:left="480"/>
      </w:pPr>
      <w:r w:rsidRPr="00FD100B">
        <w:lastRenderedPageBreak/>
        <w:t>В Политику время от времени могут вноситься изменения с целью отразить возможные изменения в наших процессах обработки персональных данных. Мы будем уведомлять Вас о любых существенных изменениях данной Политики. Соответствующие уведомления могут быть отображены на сайте (например, через всплывающее окно или баннер) до того, как такие изменения вступят в силу, или могут быть отправлены Вам по другим каналам связи (например, по электронной почте, если Вы предоставили нам Ваши контактные данные).</w:t>
      </w:r>
    </w:p>
    <w:p w14:paraId="0969FF79" w14:textId="77777777" w:rsidR="005B7F3C" w:rsidRPr="00FD100B" w:rsidRDefault="005B7F3C" w:rsidP="00651E49">
      <w:pPr>
        <w:pStyle w:val="a7"/>
        <w:numPr>
          <w:ilvl w:val="1"/>
          <w:numId w:val="53"/>
        </w:numPr>
        <w:tabs>
          <w:tab w:val="left" w:pos="1418"/>
        </w:tabs>
        <w:spacing w:before="0" w:after="0"/>
        <w:ind w:left="0" w:firstLine="0"/>
      </w:pPr>
      <w:r w:rsidRPr="00FD100B">
        <w:t>Дата последнего изменения и актуальная версия указаны в начале Политики.</w:t>
      </w:r>
    </w:p>
    <w:p w14:paraId="427A7F07" w14:textId="77777777" w:rsidR="005B7F3C" w:rsidRPr="00FD100B" w:rsidRDefault="005B7F3C" w:rsidP="005B7F3C">
      <w:pPr>
        <w:pStyle w:val="a7"/>
        <w:spacing w:before="0" w:after="0"/>
      </w:pPr>
      <w:r w:rsidRPr="00FD100B">
        <w:br w:type="page"/>
      </w:r>
    </w:p>
    <w:p w14:paraId="4D8DF8B7" w14:textId="54565F5C" w:rsidR="00C5386B" w:rsidRDefault="00C5386B" w:rsidP="0029701D">
      <w:pPr>
        <w:pStyle w:val="a7"/>
        <w:tabs>
          <w:tab w:val="clear" w:pos="851"/>
          <w:tab w:val="left" w:pos="709"/>
        </w:tabs>
        <w:spacing w:before="0" w:after="0"/>
        <w:ind w:left="709" w:firstLine="0"/>
      </w:pPr>
    </w:p>
    <w:p w14:paraId="10954210" w14:textId="23CC8E23" w:rsidR="00C5386B" w:rsidRDefault="00C5386B" w:rsidP="0029701D">
      <w:pPr>
        <w:pStyle w:val="a7"/>
        <w:tabs>
          <w:tab w:val="clear" w:pos="851"/>
          <w:tab w:val="left" w:pos="709"/>
        </w:tabs>
        <w:spacing w:before="0" w:after="0"/>
        <w:ind w:left="709" w:firstLine="0"/>
      </w:pPr>
    </w:p>
    <w:p w14:paraId="2EBAA8CA" w14:textId="62781BB1" w:rsidR="00A97701" w:rsidRDefault="00A06ECF" w:rsidP="00A97701">
      <w:pPr>
        <w:pStyle w:val="18"/>
        <w:spacing w:before="0" w:after="0"/>
        <w:ind w:left="6237"/>
        <w:rPr>
          <w:rFonts w:ascii="Times New Roman" w:hAnsi="Times New Roman"/>
          <w:b w:val="0"/>
          <w:sz w:val="24"/>
          <w:szCs w:val="24"/>
        </w:rPr>
      </w:pPr>
      <w:bookmarkStart w:id="34" w:name="_Ref67304743"/>
      <w:bookmarkStart w:id="35" w:name="Приложение1"/>
      <w:bookmarkStart w:id="36" w:name="_Toc66169046"/>
      <w:bookmarkStart w:id="37" w:name="_Toc42533097"/>
      <w:bookmarkStart w:id="38" w:name="_Toc67304851"/>
      <w:r w:rsidRPr="00A97701">
        <w:rPr>
          <w:rFonts w:ascii="Times New Roman" w:hAnsi="Times New Roman"/>
          <w:b w:val="0"/>
          <w:sz w:val="24"/>
          <w:szCs w:val="24"/>
        </w:rPr>
        <w:t xml:space="preserve">Приложение </w:t>
      </w:r>
      <w:r w:rsidR="00A97701" w:rsidRPr="00A97701">
        <w:rPr>
          <w:rFonts w:ascii="Times New Roman" w:hAnsi="Times New Roman"/>
          <w:b w:val="0"/>
          <w:sz w:val="24"/>
          <w:szCs w:val="24"/>
        </w:rPr>
        <w:t xml:space="preserve">№ </w:t>
      </w:r>
      <w:r w:rsidR="00D46E20" w:rsidRPr="00A97701">
        <w:rPr>
          <w:rFonts w:ascii="Times New Roman" w:hAnsi="Times New Roman"/>
          <w:b w:val="0"/>
          <w:sz w:val="24"/>
          <w:szCs w:val="24"/>
        </w:rPr>
        <w:fldChar w:fldCharType="begin"/>
      </w:r>
      <w:r w:rsidR="00D46E20" w:rsidRPr="00A97701">
        <w:rPr>
          <w:rFonts w:ascii="Times New Roman" w:hAnsi="Times New Roman"/>
          <w:b w:val="0"/>
          <w:sz w:val="24"/>
          <w:szCs w:val="24"/>
        </w:rPr>
        <w:instrText xml:space="preserve"> SEQ Приложение \* ARABIC </w:instrText>
      </w:r>
      <w:r w:rsidR="00D46E20" w:rsidRPr="00A97701">
        <w:rPr>
          <w:rFonts w:ascii="Times New Roman" w:hAnsi="Times New Roman"/>
          <w:b w:val="0"/>
          <w:sz w:val="24"/>
          <w:szCs w:val="24"/>
        </w:rPr>
        <w:fldChar w:fldCharType="separate"/>
      </w:r>
      <w:r w:rsidR="00A32712">
        <w:rPr>
          <w:rFonts w:ascii="Times New Roman" w:hAnsi="Times New Roman"/>
          <w:b w:val="0"/>
          <w:noProof/>
          <w:sz w:val="24"/>
          <w:szCs w:val="24"/>
        </w:rPr>
        <w:t>1</w:t>
      </w:r>
      <w:r w:rsidR="00D46E20" w:rsidRPr="00A97701">
        <w:rPr>
          <w:rFonts w:ascii="Times New Roman" w:hAnsi="Times New Roman"/>
          <w:b w:val="0"/>
          <w:sz w:val="24"/>
          <w:szCs w:val="24"/>
        </w:rPr>
        <w:fldChar w:fldCharType="end"/>
      </w:r>
      <w:bookmarkEnd w:id="34"/>
      <w:bookmarkEnd w:id="35"/>
    </w:p>
    <w:p w14:paraId="6B8A9E6A" w14:textId="2DEC3B29" w:rsidR="00A97701" w:rsidRPr="00A97701" w:rsidRDefault="00A97701" w:rsidP="00520AF1">
      <w:pPr>
        <w:pStyle w:val="18"/>
        <w:spacing w:before="0" w:after="0"/>
        <w:ind w:left="6237"/>
        <w:rPr>
          <w:rFonts w:ascii="Times New Roman" w:hAnsi="Times New Roman"/>
          <w:b w:val="0"/>
          <w:sz w:val="24"/>
          <w:szCs w:val="24"/>
        </w:rPr>
      </w:pPr>
      <w:r>
        <w:rPr>
          <w:rFonts w:ascii="Times New Roman" w:hAnsi="Times New Roman"/>
          <w:b w:val="0"/>
          <w:sz w:val="24"/>
          <w:szCs w:val="24"/>
        </w:rPr>
        <w:t xml:space="preserve">к </w:t>
      </w:r>
      <w:r w:rsidRPr="00A97701">
        <w:rPr>
          <w:rFonts w:ascii="Times New Roman" w:hAnsi="Times New Roman"/>
          <w:b w:val="0"/>
          <w:sz w:val="24"/>
          <w:szCs w:val="24"/>
        </w:rPr>
        <w:t>Политик</w:t>
      </w:r>
      <w:r>
        <w:rPr>
          <w:rFonts w:ascii="Times New Roman" w:hAnsi="Times New Roman"/>
          <w:b w:val="0"/>
          <w:sz w:val="24"/>
          <w:szCs w:val="24"/>
        </w:rPr>
        <w:t>е</w:t>
      </w:r>
      <w:r w:rsidR="00520AF1">
        <w:rPr>
          <w:rFonts w:ascii="Times New Roman" w:hAnsi="Times New Roman"/>
          <w:b w:val="0"/>
          <w:sz w:val="24"/>
          <w:szCs w:val="24"/>
        </w:rPr>
        <w:t xml:space="preserve"> </w:t>
      </w:r>
      <w:r w:rsidRPr="00A97701">
        <w:rPr>
          <w:rFonts w:ascii="Times New Roman" w:hAnsi="Times New Roman"/>
          <w:b w:val="0"/>
          <w:sz w:val="24"/>
          <w:szCs w:val="24"/>
        </w:rPr>
        <w:t xml:space="preserve">обработки персональных данных  </w:t>
      </w:r>
    </w:p>
    <w:p w14:paraId="10D2F146" w14:textId="7B54742C" w:rsidR="00DF69BB" w:rsidRPr="00634732" w:rsidRDefault="00A97701" w:rsidP="00DF69BB">
      <w:pPr>
        <w:widowControl w:val="0"/>
        <w:ind w:left="6237"/>
        <w:rPr>
          <w:bCs/>
          <w:sz w:val="24"/>
          <w:szCs w:val="24"/>
        </w:rPr>
      </w:pPr>
      <w:r>
        <w:rPr>
          <w:sz w:val="24"/>
          <w:szCs w:val="24"/>
        </w:rPr>
        <w:t>в</w:t>
      </w:r>
      <w:r w:rsidRPr="00A97701">
        <w:rPr>
          <w:sz w:val="24"/>
          <w:szCs w:val="24"/>
        </w:rPr>
        <w:t xml:space="preserve"> </w:t>
      </w:r>
      <w:r w:rsidR="00764CAF">
        <w:rPr>
          <w:bCs/>
          <w:sz w:val="24"/>
          <w:szCs w:val="24"/>
        </w:rPr>
        <w:t>Автономной некоммерческой организации «</w:t>
      </w:r>
      <w:r w:rsidR="00520AF1">
        <w:rPr>
          <w:bCs/>
          <w:sz w:val="24"/>
          <w:szCs w:val="24"/>
        </w:rPr>
        <w:t>Волонтерский центр Русской медной компании «Сила Урала</w:t>
      </w:r>
      <w:r w:rsidR="00764CAF">
        <w:rPr>
          <w:bCs/>
          <w:sz w:val="24"/>
          <w:szCs w:val="24"/>
        </w:rPr>
        <w:t>»</w:t>
      </w:r>
    </w:p>
    <w:p w14:paraId="4EBBF814" w14:textId="019473E5" w:rsidR="00A06ECF" w:rsidRPr="004277D1" w:rsidRDefault="00A06ECF" w:rsidP="004277D1">
      <w:pPr>
        <w:pStyle w:val="18"/>
        <w:spacing w:before="0" w:after="0"/>
        <w:ind w:left="0"/>
        <w:jc w:val="both"/>
        <w:rPr>
          <w:rFonts w:ascii="Times New Roman" w:hAnsi="Times New Roman"/>
          <w:b w:val="0"/>
          <w:sz w:val="24"/>
          <w:szCs w:val="24"/>
        </w:rPr>
      </w:pPr>
      <w:r w:rsidRPr="007A01EC">
        <w:rPr>
          <w:rFonts w:ascii="Times New Roman" w:hAnsi="Times New Roman"/>
        </w:rPr>
        <w:br/>
      </w:r>
      <w:bookmarkEnd w:id="36"/>
      <w:bookmarkEnd w:id="37"/>
      <w:bookmarkEnd w:id="38"/>
      <w:r w:rsidR="00D27485" w:rsidRPr="004277D1">
        <w:rPr>
          <w:rFonts w:ascii="Times New Roman" w:hAnsi="Times New Roman"/>
          <w:b w:val="0"/>
          <w:sz w:val="24"/>
          <w:szCs w:val="24"/>
        </w:rPr>
        <w:t>Типовая ф</w:t>
      </w:r>
      <w:r w:rsidRPr="004277D1">
        <w:rPr>
          <w:rFonts w:ascii="Times New Roman" w:hAnsi="Times New Roman"/>
          <w:b w:val="0"/>
          <w:sz w:val="24"/>
          <w:szCs w:val="24"/>
        </w:rPr>
        <w:t>орма отзыва согласия на обработку персональных данных</w:t>
      </w:r>
    </w:p>
    <w:p w14:paraId="23A9BCB7" w14:textId="41B96B0F" w:rsidR="0089005F" w:rsidRPr="004277D1" w:rsidRDefault="0089005F" w:rsidP="0089005F">
      <w:pPr>
        <w:pStyle w:val="18"/>
        <w:spacing w:before="0" w:after="0"/>
        <w:jc w:val="center"/>
        <w:rPr>
          <w:rFonts w:ascii="Times New Roman" w:hAnsi="Times New Roman"/>
          <w:sz w:val="24"/>
          <w:szCs w:val="24"/>
        </w:rPr>
      </w:pPr>
    </w:p>
    <w:p w14:paraId="014CE93B" w14:textId="26F0831D" w:rsidR="0089005F" w:rsidRPr="004277D1" w:rsidRDefault="0089005F" w:rsidP="00373273">
      <w:pPr>
        <w:pStyle w:val="18"/>
        <w:spacing w:before="0" w:after="0"/>
        <w:ind w:left="0"/>
        <w:jc w:val="center"/>
        <w:rPr>
          <w:rFonts w:ascii="Times New Roman" w:hAnsi="Times New Roman"/>
          <w:sz w:val="24"/>
          <w:szCs w:val="24"/>
        </w:rPr>
      </w:pPr>
      <w:r w:rsidRPr="004277D1">
        <w:rPr>
          <w:rFonts w:ascii="Times New Roman" w:hAnsi="Times New Roman"/>
          <w:sz w:val="24"/>
          <w:szCs w:val="24"/>
        </w:rPr>
        <w:t>Заявление</w:t>
      </w:r>
    </w:p>
    <w:p w14:paraId="73E2B823" w14:textId="4BEFAE97" w:rsidR="0089005F" w:rsidRPr="004277D1" w:rsidRDefault="0089005F" w:rsidP="00373273">
      <w:pPr>
        <w:pStyle w:val="18"/>
        <w:spacing w:before="0" w:after="0"/>
        <w:ind w:left="0"/>
        <w:jc w:val="center"/>
        <w:rPr>
          <w:rFonts w:ascii="Times New Roman" w:hAnsi="Times New Roman"/>
          <w:sz w:val="24"/>
          <w:szCs w:val="24"/>
        </w:rPr>
      </w:pPr>
      <w:r w:rsidRPr="004277D1">
        <w:rPr>
          <w:rFonts w:ascii="Times New Roman" w:hAnsi="Times New Roman"/>
          <w:sz w:val="24"/>
          <w:szCs w:val="24"/>
        </w:rPr>
        <w:t>об отзыве согласия на обработку персональных данных</w:t>
      </w:r>
    </w:p>
    <w:p w14:paraId="1461C2A6" w14:textId="057513A2" w:rsidR="00AD09ED" w:rsidRPr="004277D1" w:rsidRDefault="00AD09ED" w:rsidP="00A97701">
      <w:pPr>
        <w:pStyle w:val="18"/>
        <w:spacing w:before="0" w:after="0"/>
        <w:jc w:val="center"/>
        <w:rPr>
          <w:rFonts w:ascii="Times New Roman" w:hAnsi="Times New Roman"/>
          <w:sz w:val="24"/>
          <w:szCs w:val="24"/>
        </w:rPr>
      </w:pPr>
    </w:p>
    <w:p w14:paraId="1C2905F0" w14:textId="3FE2C287" w:rsidR="00A06ECF" w:rsidRPr="004277D1" w:rsidRDefault="00373273" w:rsidP="004277D1">
      <w:pPr>
        <w:pStyle w:val="18"/>
        <w:spacing w:before="0" w:after="0"/>
        <w:ind w:left="6804"/>
        <w:rPr>
          <w:rFonts w:ascii="Times New Roman" w:hAnsi="Times New Roman"/>
          <w:b w:val="0"/>
          <w:sz w:val="24"/>
          <w:szCs w:val="24"/>
        </w:rPr>
      </w:pPr>
      <w:bookmarkStart w:id="39" w:name="_Hlk174711991"/>
      <w:r w:rsidRPr="004277D1">
        <w:rPr>
          <w:rFonts w:ascii="Times New Roman" w:hAnsi="Times New Roman"/>
          <w:b w:val="0"/>
          <w:sz w:val="24"/>
          <w:szCs w:val="24"/>
        </w:rPr>
        <w:t>В</w:t>
      </w:r>
      <w:r w:rsidR="00DF69BB" w:rsidRPr="004277D1">
        <w:rPr>
          <w:rFonts w:ascii="Times New Roman" w:hAnsi="Times New Roman"/>
          <w:b w:val="0"/>
          <w:sz w:val="24"/>
          <w:szCs w:val="24"/>
        </w:rPr>
        <w:t xml:space="preserve"> </w:t>
      </w:r>
      <w:bookmarkEnd w:id="39"/>
      <w:r w:rsidR="004277D1" w:rsidRPr="004277D1">
        <w:rPr>
          <w:rFonts w:ascii="Times New Roman" w:hAnsi="Times New Roman"/>
          <w:b w:val="0"/>
          <w:bCs/>
          <w:sz w:val="24"/>
          <w:szCs w:val="24"/>
        </w:rPr>
        <w:t>АНО «</w:t>
      </w:r>
      <w:r w:rsidR="00520AF1">
        <w:rPr>
          <w:rFonts w:ascii="Times New Roman" w:hAnsi="Times New Roman"/>
          <w:b w:val="0"/>
          <w:bCs/>
          <w:sz w:val="24"/>
          <w:szCs w:val="24"/>
        </w:rPr>
        <w:t>Волонтерский центр РМК «Сила Урала</w:t>
      </w:r>
      <w:r w:rsidR="004277D1" w:rsidRPr="004277D1">
        <w:rPr>
          <w:rFonts w:ascii="Times New Roman" w:hAnsi="Times New Roman"/>
          <w:b w:val="0"/>
          <w:bCs/>
          <w:sz w:val="24"/>
          <w:szCs w:val="24"/>
        </w:rPr>
        <w:t>»</w:t>
      </w:r>
    </w:p>
    <w:p w14:paraId="03105464" w14:textId="76B2EB65" w:rsidR="00316730" w:rsidRPr="00FD100B" w:rsidRDefault="00316730" w:rsidP="006F5597">
      <w:pPr>
        <w:pStyle w:val="affb"/>
        <w:spacing w:before="0" w:after="0"/>
      </w:pPr>
      <w:r w:rsidRPr="00FD100B">
        <w:t>Я, _________________________________________________________________________</w:t>
      </w:r>
      <w:r w:rsidR="00F46AB7" w:rsidRPr="00FD100B">
        <w:t>____</w:t>
      </w:r>
      <w:r w:rsidRPr="00FD100B">
        <w:t>__,</w:t>
      </w:r>
    </w:p>
    <w:p w14:paraId="2482426B" w14:textId="6DBA9340" w:rsidR="00316730" w:rsidRPr="00FD100B" w:rsidRDefault="00316730" w:rsidP="006F5597">
      <w:pPr>
        <w:pStyle w:val="affb"/>
        <w:spacing w:before="0" w:after="0"/>
        <w:jc w:val="center"/>
        <w:rPr>
          <w:i/>
          <w:vertAlign w:val="superscript"/>
        </w:rPr>
      </w:pPr>
      <w:r w:rsidRPr="00FD100B">
        <w:rPr>
          <w:i/>
          <w:vertAlign w:val="superscript"/>
        </w:rPr>
        <w:t>(ФИО)</w:t>
      </w:r>
    </w:p>
    <w:p w14:paraId="343ABE4B" w14:textId="7138B159" w:rsidR="00316730" w:rsidRPr="00FD100B" w:rsidRDefault="00316730" w:rsidP="006F5597">
      <w:pPr>
        <w:pStyle w:val="affb"/>
        <w:spacing w:before="0" w:after="0"/>
      </w:pPr>
      <w:r w:rsidRPr="00FD100B">
        <w:t>____________________________________________________________________________</w:t>
      </w:r>
      <w:r w:rsidR="00F46AB7" w:rsidRPr="00FD100B">
        <w:t>____</w:t>
      </w:r>
      <w:r w:rsidRPr="00FD100B">
        <w:t>_</w:t>
      </w:r>
      <w:r w:rsidR="00D27485">
        <w:t>_</w:t>
      </w:r>
      <w:r w:rsidRPr="00FD100B">
        <w:t>,</w:t>
      </w:r>
    </w:p>
    <w:p w14:paraId="4CA30F4C" w14:textId="77777777" w:rsidR="00316730" w:rsidRPr="00FD100B" w:rsidRDefault="00316730" w:rsidP="006F5597">
      <w:pPr>
        <w:pStyle w:val="affb"/>
        <w:spacing w:before="0" w:after="0"/>
        <w:contextualSpacing w:val="0"/>
        <w:jc w:val="center"/>
        <w:rPr>
          <w:i/>
          <w:vertAlign w:val="superscript"/>
        </w:rPr>
      </w:pPr>
      <w:r w:rsidRPr="00FD100B">
        <w:rPr>
          <w:i/>
          <w:vertAlign w:val="superscript"/>
        </w:rPr>
        <w:t>(паспортные данные либо иные сведения, позволяющие идентифицировать субъекта персональных данных, например, дата рождения, электронная почта, мобильный телефон)</w:t>
      </w:r>
    </w:p>
    <w:p w14:paraId="644E5E4F" w14:textId="0BD76628" w:rsidR="00F46AB7" w:rsidRPr="00FD100B" w:rsidRDefault="00316730" w:rsidP="006F5597">
      <w:pPr>
        <w:pStyle w:val="affb"/>
        <w:spacing w:before="0" w:after="0"/>
      </w:pPr>
      <w:r w:rsidRPr="00FD100B">
        <w:t>____________________________________________________________________________</w:t>
      </w:r>
      <w:r w:rsidR="00F46AB7" w:rsidRPr="00FD100B">
        <w:t>_____</w:t>
      </w:r>
      <w:r w:rsidRPr="00FD100B">
        <w:t>_</w:t>
      </w:r>
    </w:p>
    <w:p w14:paraId="268EBE76" w14:textId="06C143C8" w:rsidR="00316730" w:rsidRPr="00FD100B" w:rsidRDefault="00316730" w:rsidP="006F5597">
      <w:pPr>
        <w:rPr>
          <w:rFonts w:eastAsia="TimesNewRomanPSMT"/>
        </w:rPr>
      </w:pPr>
    </w:p>
    <w:p w14:paraId="1BDD2872" w14:textId="5E56087C" w:rsidR="00E7056D" w:rsidRPr="0089005F" w:rsidRDefault="00D27485" w:rsidP="006F5597">
      <w:pPr>
        <w:pStyle w:val="affb"/>
        <w:spacing w:before="0" w:after="0"/>
      </w:pPr>
      <w:r>
        <w:t>в</w:t>
      </w:r>
      <w:r w:rsidR="00316730" w:rsidRPr="00FD100B">
        <w:t xml:space="preserve"> связи с </w:t>
      </w:r>
      <w:r w:rsidR="00373273">
        <w:t>___</w:t>
      </w:r>
      <w:r w:rsidR="00D05B91" w:rsidRPr="00FD100B">
        <w:t>_________</w:t>
      </w:r>
      <w:r w:rsidR="00316730" w:rsidRPr="00FD100B">
        <w:t>____________________________________________________________, руководствуясь ч.</w:t>
      </w:r>
      <w:r w:rsidR="00F46AB7" w:rsidRPr="00FD100B">
        <w:t> </w:t>
      </w:r>
      <w:r w:rsidR="00316730" w:rsidRPr="00FD100B">
        <w:t xml:space="preserve">2 ст. 9 Федерального закона от </w:t>
      </w:r>
      <w:r w:rsidR="00F46AB7" w:rsidRPr="00FD100B">
        <w:t>27 июля 2006 г</w:t>
      </w:r>
      <w:r w:rsidR="00A97701">
        <w:t>.</w:t>
      </w:r>
      <w:r w:rsidR="00F46AB7" w:rsidRPr="00FD100B">
        <w:t xml:space="preserve"> </w:t>
      </w:r>
      <w:r w:rsidR="00316730" w:rsidRPr="00FD100B">
        <w:t>№</w:t>
      </w:r>
      <w:r w:rsidR="00F46AB7" w:rsidRPr="00FD100B">
        <w:t> </w:t>
      </w:r>
      <w:r w:rsidR="00316730" w:rsidRPr="00FD100B">
        <w:t>152-ФЗ «О персональных данных», заявляю об отзыве согласия</w:t>
      </w:r>
      <w:r w:rsidR="00970DB5" w:rsidRPr="00970DB5">
        <w:t xml:space="preserve"> </w:t>
      </w:r>
      <w:r w:rsidR="00970DB5" w:rsidRPr="00FD100B">
        <w:t>на обработку</w:t>
      </w:r>
      <w:r w:rsidR="00970DB5">
        <w:t xml:space="preserve"> </w:t>
      </w:r>
      <w:r>
        <w:t xml:space="preserve">следующих </w:t>
      </w:r>
      <w:r w:rsidR="00316730" w:rsidRPr="00FD100B">
        <w:t>персональных данных</w:t>
      </w:r>
      <w:r>
        <w:t>: ______________________________________________</w:t>
      </w:r>
      <w:r w:rsidR="00584F67">
        <w:t>_</w:t>
      </w:r>
      <w:r w:rsidR="00E7056D" w:rsidRPr="0089005F">
        <w:t>___________________________________</w:t>
      </w:r>
    </w:p>
    <w:p w14:paraId="40C1DDEB" w14:textId="52410529" w:rsidR="00C826B8" w:rsidRDefault="00D27485" w:rsidP="006F5597">
      <w:pPr>
        <w:pStyle w:val="affb"/>
        <w:spacing w:before="0" w:after="0"/>
        <w:rPr>
          <w:i/>
          <w:sz w:val="16"/>
          <w:szCs w:val="16"/>
        </w:rPr>
      </w:pPr>
      <w:r w:rsidRPr="00C826B8">
        <w:rPr>
          <w:i/>
          <w:sz w:val="16"/>
          <w:szCs w:val="16"/>
        </w:rPr>
        <w:t>____________________________________</w:t>
      </w:r>
      <w:r w:rsidR="00584F67" w:rsidRPr="00C826B8">
        <w:rPr>
          <w:i/>
          <w:sz w:val="16"/>
          <w:szCs w:val="16"/>
        </w:rPr>
        <w:t>______________________________________________</w:t>
      </w:r>
      <w:r w:rsidR="00C826B8">
        <w:rPr>
          <w:i/>
          <w:sz w:val="16"/>
          <w:szCs w:val="16"/>
        </w:rPr>
        <w:t>_________________________________________</w:t>
      </w:r>
      <w:r w:rsidR="00C826B8" w:rsidRPr="00C826B8">
        <w:rPr>
          <w:i/>
          <w:sz w:val="16"/>
          <w:szCs w:val="16"/>
        </w:rPr>
        <w:t>,</w:t>
      </w:r>
    </w:p>
    <w:p w14:paraId="4D2D8544" w14:textId="1AC9A235" w:rsidR="00316730" w:rsidRPr="00FD100B" w:rsidRDefault="00C826B8" w:rsidP="00C826B8">
      <w:pPr>
        <w:pStyle w:val="affb"/>
        <w:spacing w:before="0" w:after="0"/>
        <w:jc w:val="center"/>
      </w:pPr>
      <w:r w:rsidRPr="00C826B8">
        <w:rPr>
          <w:i/>
          <w:sz w:val="16"/>
          <w:szCs w:val="16"/>
        </w:rPr>
        <w:t>(указать персональны</w:t>
      </w:r>
      <w:r>
        <w:rPr>
          <w:i/>
          <w:sz w:val="16"/>
          <w:szCs w:val="16"/>
        </w:rPr>
        <w:t>е</w:t>
      </w:r>
      <w:r w:rsidRPr="00C826B8">
        <w:rPr>
          <w:i/>
          <w:sz w:val="16"/>
          <w:szCs w:val="16"/>
        </w:rPr>
        <w:t xml:space="preserve"> данны</w:t>
      </w:r>
      <w:r>
        <w:rPr>
          <w:i/>
          <w:sz w:val="16"/>
          <w:szCs w:val="16"/>
        </w:rPr>
        <w:t>е</w:t>
      </w:r>
      <w:r w:rsidRPr="00C826B8">
        <w:rPr>
          <w:i/>
          <w:sz w:val="16"/>
          <w:szCs w:val="16"/>
        </w:rPr>
        <w:t>)</w:t>
      </w:r>
    </w:p>
    <w:p w14:paraId="3D366091" w14:textId="55ED753D" w:rsidR="00AD09ED" w:rsidRDefault="00C826B8" w:rsidP="00AD09ED">
      <w:pPr>
        <w:pStyle w:val="affb"/>
        <w:spacing w:before="0" w:after="0"/>
      </w:pPr>
      <w:r>
        <w:t xml:space="preserve">обрабатываемых </w:t>
      </w:r>
      <w:r w:rsidR="00AD09ED">
        <w:t>в целях</w:t>
      </w:r>
      <w:r w:rsidR="00AD09ED" w:rsidRPr="00FD100B">
        <w:t xml:space="preserve"> </w:t>
      </w:r>
      <w:r>
        <w:t>_____________</w:t>
      </w:r>
      <w:r w:rsidR="00AD09ED">
        <w:t>_______________</w:t>
      </w:r>
      <w:r w:rsidR="00AD09ED" w:rsidRPr="00FD100B">
        <w:t>_______</w:t>
      </w:r>
      <w:r w:rsidR="00AD09ED">
        <w:t>_</w:t>
      </w:r>
      <w:r w:rsidR="00AD09ED" w:rsidRPr="00FD100B">
        <w:t>________________________</w:t>
      </w:r>
    </w:p>
    <w:p w14:paraId="6A23629B" w14:textId="09391567" w:rsidR="00AD09ED" w:rsidRPr="00E7056D" w:rsidRDefault="00AD09ED" w:rsidP="00AD09ED">
      <w:pPr>
        <w:pStyle w:val="a7"/>
        <w:ind w:firstLine="0"/>
      </w:pPr>
      <w:r>
        <w:t>__________________________________________________________________________________</w:t>
      </w:r>
      <w:r w:rsidR="00E7056D">
        <w:t>.</w:t>
      </w:r>
    </w:p>
    <w:p w14:paraId="6A8ABC88" w14:textId="28862FC5" w:rsidR="00AD09ED" w:rsidRPr="00FD100B" w:rsidRDefault="00C826B8" w:rsidP="00AD09ED">
      <w:pPr>
        <w:pStyle w:val="affb"/>
        <w:spacing w:before="0" w:after="0"/>
        <w:jc w:val="center"/>
        <w:rPr>
          <w:i/>
          <w:vertAlign w:val="superscript"/>
        </w:rPr>
      </w:pPr>
      <w:bookmarkStart w:id="40" w:name="_Hlk174703972"/>
      <w:r>
        <w:rPr>
          <w:i/>
          <w:vertAlign w:val="superscript"/>
        </w:rPr>
        <w:t>(указать цели</w:t>
      </w:r>
      <w:r w:rsidR="00AD09ED">
        <w:rPr>
          <w:i/>
          <w:vertAlign w:val="superscript"/>
        </w:rPr>
        <w:t xml:space="preserve"> обработки персональных данных</w:t>
      </w:r>
      <w:r w:rsidR="00AD09ED" w:rsidRPr="00FD100B">
        <w:rPr>
          <w:i/>
          <w:vertAlign w:val="superscript"/>
        </w:rPr>
        <w:t>)</w:t>
      </w:r>
    </w:p>
    <w:bookmarkEnd w:id="40"/>
    <w:p w14:paraId="49B237D6" w14:textId="77777777" w:rsidR="00D27485" w:rsidRDefault="00D27485" w:rsidP="006F5597">
      <w:pPr>
        <w:pStyle w:val="affb"/>
        <w:spacing w:before="0" w:after="0"/>
      </w:pPr>
    </w:p>
    <w:p w14:paraId="665E57B8" w14:textId="562ACD58" w:rsidR="00316730" w:rsidRPr="00FD100B" w:rsidRDefault="00316730" w:rsidP="006F5597">
      <w:pPr>
        <w:pStyle w:val="affb"/>
        <w:spacing w:before="0" w:after="0"/>
      </w:pPr>
      <w:r w:rsidRPr="00FD100B">
        <w:t xml:space="preserve">Прошу прекратить обработку </w:t>
      </w:r>
      <w:r w:rsidR="002329F8">
        <w:t>указанных</w:t>
      </w:r>
      <w:r w:rsidR="002329F8" w:rsidRPr="00FD100B">
        <w:t xml:space="preserve"> </w:t>
      </w:r>
      <w:r w:rsidRPr="00FD100B">
        <w:t xml:space="preserve">персональных данных в срок, не превышающий </w:t>
      </w:r>
      <w:r w:rsidR="00986434">
        <w:t>тридцать</w:t>
      </w:r>
      <w:r w:rsidR="00986434" w:rsidRPr="00FD100B">
        <w:t xml:space="preserve"> </w:t>
      </w:r>
      <w:r w:rsidRPr="00FD100B">
        <w:t>дней</w:t>
      </w:r>
      <w:r w:rsidRPr="003A22CE">
        <w:rPr>
          <w:rStyle w:val="aff4"/>
        </w:rPr>
        <w:footnoteReference w:id="7"/>
      </w:r>
      <w:r w:rsidRPr="00FD100B">
        <w:t xml:space="preserve"> с даты поступления настоящего отзыва.</w:t>
      </w:r>
    </w:p>
    <w:p w14:paraId="4C581BC3" w14:textId="001412DE" w:rsidR="00316730" w:rsidRDefault="00316730" w:rsidP="006F5597">
      <w:pPr>
        <w:pStyle w:val="aff5"/>
        <w:spacing w:before="0" w:after="0"/>
      </w:pPr>
    </w:p>
    <w:p w14:paraId="1D248905" w14:textId="77777777" w:rsidR="00D27485" w:rsidRPr="00FD100B" w:rsidRDefault="00D27485" w:rsidP="006F5597">
      <w:pPr>
        <w:pStyle w:val="aff5"/>
        <w:spacing w:before="0" w:after="0"/>
      </w:pPr>
    </w:p>
    <w:tbl>
      <w:tblPr>
        <w:tblW w:w="5000" w:type="pct"/>
        <w:tblLook w:val="00A0" w:firstRow="1" w:lastRow="0" w:firstColumn="1" w:lastColumn="0" w:noHBand="0" w:noVBand="0"/>
      </w:tblPr>
      <w:tblGrid>
        <w:gridCol w:w="2128"/>
        <w:gridCol w:w="1598"/>
        <w:gridCol w:w="1527"/>
        <w:gridCol w:w="1625"/>
        <w:gridCol w:w="3044"/>
      </w:tblGrid>
      <w:tr w:rsidR="00D27485" w:rsidRPr="001E0A12" w14:paraId="089AD65C" w14:textId="77777777" w:rsidTr="00480A8F">
        <w:trPr>
          <w:trHeight w:val="339"/>
        </w:trPr>
        <w:tc>
          <w:tcPr>
            <w:tcW w:w="1072" w:type="pct"/>
            <w:tcBorders>
              <w:top w:val="nil"/>
              <w:left w:val="nil"/>
              <w:bottom w:val="single" w:sz="4" w:space="0" w:color="auto"/>
              <w:right w:val="nil"/>
            </w:tcBorders>
          </w:tcPr>
          <w:p w14:paraId="56C8EA41" w14:textId="77777777" w:rsidR="00D27485" w:rsidRPr="00785294" w:rsidRDefault="00D27485" w:rsidP="006F5597">
            <w:pPr>
              <w:pStyle w:val="aff5"/>
              <w:spacing w:before="0" w:after="0"/>
            </w:pPr>
          </w:p>
        </w:tc>
        <w:tc>
          <w:tcPr>
            <w:tcW w:w="805" w:type="pct"/>
          </w:tcPr>
          <w:p w14:paraId="74CFB03A" w14:textId="77777777" w:rsidR="00D27485" w:rsidRPr="00785294" w:rsidRDefault="00D27485" w:rsidP="006F5597">
            <w:pPr>
              <w:pStyle w:val="aff5"/>
              <w:spacing w:before="0" w:after="0"/>
            </w:pPr>
          </w:p>
        </w:tc>
        <w:tc>
          <w:tcPr>
            <w:tcW w:w="769" w:type="pct"/>
            <w:tcBorders>
              <w:top w:val="nil"/>
              <w:left w:val="nil"/>
              <w:bottom w:val="single" w:sz="4" w:space="0" w:color="auto"/>
              <w:right w:val="nil"/>
            </w:tcBorders>
          </w:tcPr>
          <w:p w14:paraId="5EA8A17F" w14:textId="77777777" w:rsidR="00D27485" w:rsidRPr="00785294" w:rsidRDefault="00D27485" w:rsidP="006F5597">
            <w:pPr>
              <w:pStyle w:val="aff5"/>
              <w:spacing w:before="0" w:after="0"/>
            </w:pPr>
          </w:p>
        </w:tc>
        <w:tc>
          <w:tcPr>
            <w:tcW w:w="819" w:type="pct"/>
          </w:tcPr>
          <w:p w14:paraId="06486BDE" w14:textId="77777777" w:rsidR="00D27485" w:rsidRPr="00785294" w:rsidRDefault="00D27485" w:rsidP="006F5597">
            <w:pPr>
              <w:pStyle w:val="aff5"/>
              <w:spacing w:before="0" w:after="0"/>
            </w:pPr>
          </w:p>
        </w:tc>
        <w:tc>
          <w:tcPr>
            <w:tcW w:w="1534" w:type="pct"/>
            <w:tcBorders>
              <w:top w:val="nil"/>
              <w:left w:val="nil"/>
              <w:bottom w:val="single" w:sz="4" w:space="0" w:color="auto"/>
              <w:right w:val="nil"/>
            </w:tcBorders>
          </w:tcPr>
          <w:p w14:paraId="235ED840" w14:textId="77777777" w:rsidR="00D27485" w:rsidRPr="00785294" w:rsidRDefault="00D27485" w:rsidP="006F5597">
            <w:pPr>
              <w:pStyle w:val="aff5"/>
              <w:spacing w:before="0" w:after="0"/>
            </w:pPr>
          </w:p>
        </w:tc>
      </w:tr>
      <w:tr w:rsidR="00D27485" w:rsidRPr="00624298" w14:paraId="1B05E058" w14:textId="77777777" w:rsidTr="00480A8F">
        <w:trPr>
          <w:trHeight w:val="232"/>
        </w:trPr>
        <w:tc>
          <w:tcPr>
            <w:tcW w:w="1072" w:type="pct"/>
            <w:tcBorders>
              <w:top w:val="single" w:sz="4" w:space="0" w:color="auto"/>
              <w:left w:val="nil"/>
              <w:bottom w:val="nil"/>
              <w:right w:val="nil"/>
            </w:tcBorders>
            <w:hideMark/>
          </w:tcPr>
          <w:p w14:paraId="371E495C" w14:textId="77777777" w:rsidR="00D27485" w:rsidRPr="00C31B56" w:rsidRDefault="00D27485" w:rsidP="006F5597">
            <w:pPr>
              <w:pStyle w:val="affb"/>
              <w:spacing w:before="0" w:after="0"/>
              <w:jc w:val="center"/>
              <w:rPr>
                <w:i/>
                <w:vertAlign w:val="superscript"/>
              </w:rPr>
            </w:pPr>
            <w:r w:rsidRPr="00C31B56">
              <w:rPr>
                <w:i/>
                <w:vertAlign w:val="superscript"/>
              </w:rPr>
              <w:t>(Дата)</w:t>
            </w:r>
          </w:p>
        </w:tc>
        <w:tc>
          <w:tcPr>
            <w:tcW w:w="805" w:type="pct"/>
          </w:tcPr>
          <w:p w14:paraId="1FF12245" w14:textId="77777777" w:rsidR="00D27485" w:rsidRPr="00C31B56" w:rsidRDefault="00D27485" w:rsidP="006F5597">
            <w:pPr>
              <w:pStyle w:val="affb"/>
              <w:spacing w:before="0" w:after="0"/>
              <w:jc w:val="center"/>
              <w:rPr>
                <w:i/>
                <w:vertAlign w:val="superscript"/>
              </w:rPr>
            </w:pPr>
          </w:p>
        </w:tc>
        <w:tc>
          <w:tcPr>
            <w:tcW w:w="769" w:type="pct"/>
            <w:tcBorders>
              <w:top w:val="single" w:sz="4" w:space="0" w:color="auto"/>
              <w:left w:val="nil"/>
              <w:bottom w:val="nil"/>
              <w:right w:val="nil"/>
            </w:tcBorders>
            <w:hideMark/>
          </w:tcPr>
          <w:p w14:paraId="00BC6E5D" w14:textId="77777777" w:rsidR="00D27485" w:rsidRPr="00C31B56" w:rsidRDefault="00D27485" w:rsidP="006F5597">
            <w:pPr>
              <w:pStyle w:val="affb"/>
              <w:spacing w:before="0" w:after="0"/>
              <w:jc w:val="center"/>
              <w:rPr>
                <w:i/>
                <w:vertAlign w:val="superscript"/>
              </w:rPr>
            </w:pPr>
            <w:r w:rsidRPr="00C31B56">
              <w:rPr>
                <w:i/>
                <w:vertAlign w:val="superscript"/>
              </w:rPr>
              <w:t>(Подпись)</w:t>
            </w:r>
          </w:p>
        </w:tc>
        <w:tc>
          <w:tcPr>
            <w:tcW w:w="819" w:type="pct"/>
          </w:tcPr>
          <w:p w14:paraId="57E2893A" w14:textId="77777777" w:rsidR="00D27485" w:rsidRPr="00C31B56" w:rsidRDefault="00D27485" w:rsidP="006F5597">
            <w:pPr>
              <w:pStyle w:val="affb"/>
              <w:spacing w:before="0" w:after="0"/>
              <w:jc w:val="center"/>
              <w:rPr>
                <w:i/>
                <w:vertAlign w:val="superscript"/>
              </w:rPr>
            </w:pPr>
          </w:p>
        </w:tc>
        <w:tc>
          <w:tcPr>
            <w:tcW w:w="1534" w:type="pct"/>
            <w:tcBorders>
              <w:top w:val="single" w:sz="4" w:space="0" w:color="auto"/>
              <w:left w:val="nil"/>
              <w:bottom w:val="nil"/>
              <w:right w:val="nil"/>
            </w:tcBorders>
            <w:hideMark/>
          </w:tcPr>
          <w:p w14:paraId="28B74CB1" w14:textId="77777777" w:rsidR="00D27485" w:rsidRPr="00C31B56" w:rsidRDefault="00D27485" w:rsidP="006F5597">
            <w:pPr>
              <w:pStyle w:val="affb"/>
              <w:spacing w:before="0" w:after="0"/>
              <w:jc w:val="center"/>
              <w:rPr>
                <w:i/>
                <w:vertAlign w:val="superscript"/>
              </w:rPr>
            </w:pPr>
            <w:r w:rsidRPr="00C31B56">
              <w:rPr>
                <w:i/>
                <w:vertAlign w:val="superscript"/>
              </w:rPr>
              <w:t>(ФИО)</w:t>
            </w:r>
          </w:p>
        </w:tc>
      </w:tr>
    </w:tbl>
    <w:p w14:paraId="1A179BF9" w14:textId="77777777" w:rsidR="00A06ECF" w:rsidRPr="00FD100B" w:rsidRDefault="00A06ECF" w:rsidP="006F5597">
      <w:pPr>
        <w:pStyle w:val="aff5"/>
        <w:spacing w:before="0" w:after="0"/>
      </w:pPr>
    </w:p>
    <w:p w14:paraId="70B87C01" w14:textId="77777777" w:rsidR="00A06ECF" w:rsidRPr="00FD100B" w:rsidRDefault="00A06ECF" w:rsidP="006F5597">
      <w:pPr>
        <w:pStyle w:val="aff5"/>
        <w:spacing w:before="0" w:after="0"/>
      </w:pPr>
    </w:p>
    <w:p w14:paraId="03C9F572" w14:textId="4FC7CCD1" w:rsidR="00316730" w:rsidRPr="00FD100B" w:rsidRDefault="00316730" w:rsidP="006F5597">
      <w:pPr>
        <w:pStyle w:val="aff5"/>
        <w:spacing w:before="0" w:after="0"/>
        <w:rPr>
          <w:rFonts w:eastAsia="Calibri"/>
        </w:rPr>
      </w:pPr>
      <w:r w:rsidRPr="00FD100B">
        <w:br w:type="page"/>
      </w:r>
    </w:p>
    <w:p w14:paraId="2958B7ED" w14:textId="08065F5A" w:rsidR="00A97701" w:rsidRDefault="00A97701" w:rsidP="00A97701">
      <w:pPr>
        <w:pStyle w:val="18"/>
        <w:spacing w:before="0" w:after="0"/>
        <w:ind w:left="6237"/>
        <w:rPr>
          <w:rFonts w:ascii="Times New Roman" w:hAnsi="Times New Roman"/>
          <w:b w:val="0"/>
          <w:sz w:val="24"/>
          <w:szCs w:val="24"/>
        </w:rPr>
      </w:pPr>
      <w:r w:rsidRPr="00A97701">
        <w:rPr>
          <w:rFonts w:ascii="Times New Roman" w:hAnsi="Times New Roman"/>
          <w:b w:val="0"/>
          <w:sz w:val="24"/>
          <w:szCs w:val="24"/>
        </w:rPr>
        <w:lastRenderedPageBreak/>
        <w:t xml:space="preserve">Приложение № </w:t>
      </w:r>
      <w:r>
        <w:rPr>
          <w:rFonts w:ascii="Times New Roman" w:hAnsi="Times New Roman"/>
          <w:b w:val="0"/>
          <w:sz w:val="24"/>
          <w:szCs w:val="24"/>
        </w:rPr>
        <w:t>2</w:t>
      </w:r>
    </w:p>
    <w:p w14:paraId="1D8FCF63" w14:textId="77777777" w:rsidR="00520AF1" w:rsidRPr="00A97701" w:rsidRDefault="00520AF1" w:rsidP="00520AF1">
      <w:pPr>
        <w:pStyle w:val="18"/>
        <w:spacing w:before="0" w:after="0"/>
        <w:ind w:left="6237"/>
        <w:rPr>
          <w:rFonts w:ascii="Times New Roman" w:hAnsi="Times New Roman"/>
          <w:b w:val="0"/>
          <w:sz w:val="24"/>
          <w:szCs w:val="24"/>
        </w:rPr>
      </w:pPr>
      <w:r>
        <w:rPr>
          <w:rFonts w:ascii="Times New Roman" w:hAnsi="Times New Roman"/>
          <w:b w:val="0"/>
          <w:sz w:val="24"/>
          <w:szCs w:val="24"/>
        </w:rPr>
        <w:t xml:space="preserve">к </w:t>
      </w:r>
      <w:r w:rsidRPr="00A97701">
        <w:rPr>
          <w:rFonts w:ascii="Times New Roman" w:hAnsi="Times New Roman"/>
          <w:b w:val="0"/>
          <w:sz w:val="24"/>
          <w:szCs w:val="24"/>
        </w:rPr>
        <w:t>Политик</w:t>
      </w:r>
      <w:r>
        <w:rPr>
          <w:rFonts w:ascii="Times New Roman" w:hAnsi="Times New Roman"/>
          <w:b w:val="0"/>
          <w:sz w:val="24"/>
          <w:szCs w:val="24"/>
        </w:rPr>
        <w:t xml:space="preserve">е </w:t>
      </w:r>
      <w:r w:rsidRPr="00A97701">
        <w:rPr>
          <w:rFonts w:ascii="Times New Roman" w:hAnsi="Times New Roman"/>
          <w:b w:val="0"/>
          <w:sz w:val="24"/>
          <w:szCs w:val="24"/>
        </w:rPr>
        <w:t xml:space="preserve">обработки персональных данных  </w:t>
      </w:r>
    </w:p>
    <w:p w14:paraId="3113BE04" w14:textId="77777777" w:rsidR="00520AF1" w:rsidRPr="00634732" w:rsidRDefault="00520AF1" w:rsidP="00520AF1">
      <w:pPr>
        <w:widowControl w:val="0"/>
        <w:ind w:left="6237"/>
        <w:rPr>
          <w:bCs/>
          <w:sz w:val="24"/>
          <w:szCs w:val="24"/>
        </w:rPr>
      </w:pPr>
      <w:r>
        <w:rPr>
          <w:sz w:val="24"/>
          <w:szCs w:val="24"/>
        </w:rPr>
        <w:t>в</w:t>
      </w:r>
      <w:r w:rsidRPr="00A97701">
        <w:rPr>
          <w:sz w:val="24"/>
          <w:szCs w:val="24"/>
        </w:rPr>
        <w:t xml:space="preserve"> </w:t>
      </w:r>
      <w:r>
        <w:rPr>
          <w:bCs/>
          <w:sz w:val="24"/>
          <w:szCs w:val="24"/>
        </w:rPr>
        <w:t>Автономной некоммерческой организации «Волонтерский центр Русской медной компании «Сила Урала»</w:t>
      </w:r>
    </w:p>
    <w:p w14:paraId="7E474A32" w14:textId="2D0D9D67" w:rsidR="00316730" w:rsidRPr="004277D1" w:rsidRDefault="00316730" w:rsidP="004277D1">
      <w:pPr>
        <w:pStyle w:val="18"/>
        <w:spacing w:before="0" w:after="0"/>
        <w:ind w:left="0"/>
        <w:jc w:val="both"/>
        <w:rPr>
          <w:rFonts w:ascii="Times New Roman" w:hAnsi="Times New Roman"/>
          <w:b w:val="0"/>
          <w:sz w:val="24"/>
          <w:szCs w:val="24"/>
        </w:rPr>
      </w:pPr>
      <w:r w:rsidRPr="007A01EC">
        <w:rPr>
          <w:rFonts w:ascii="Times New Roman" w:hAnsi="Times New Roman"/>
        </w:rPr>
        <w:br/>
      </w:r>
      <w:r w:rsidR="00E26D4C" w:rsidRPr="004277D1">
        <w:rPr>
          <w:rFonts w:ascii="Times New Roman" w:hAnsi="Times New Roman"/>
          <w:b w:val="0"/>
          <w:sz w:val="24"/>
          <w:szCs w:val="24"/>
        </w:rPr>
        <w:t xml:space="preserve">Типовая форма запроса субъекта персональных данных или его представителя </w:t>
      </w:r>
      <w:r w:rsidR="00A97701" w:rsidRPr="004277D1">
        <w:rPr>
          <w:rFonts w:ascii="Times New Roman" w:hAnsi="Times New Roman"/>
          <w:b w:val="0"/>
          <w:sz w:val="24"/>
          <w:szCs w:val="24"/>
        </w:rPr>
        <w:br/>
      </w:r>
      <w:r w:rsidR="00E26D4C" w:rsidRPr="004277D1">
        <w:rPr>
          <w:rFonts w:ascii="Times New Roman" w:hAnsi="Times New Roman"/>
          <w:b w:val="0"/>
          <w:sz w:val="24"/>
          <w:szCs w:val="24"/>
        </w:rPr>
        <w:t>на получение информации, касающейся обработки персональных данных субъекта персональных данных</w:t>
      </w:r>
    </w:p>
    <w:p w14:paraId="65FA38C6" w14:textId="77777777" w:rsidR="00A97701" w:rsidRDefault="00A97701" w:rsidP="006F5597">
      <w:pPr>
        <w:pStyle w:val="affb"/>
        <w:spacing w:before="0" w:after="0"/>
        <w:jc w:val="center"/>
        <w:rPr>
          <w:b/>
        </w:rPr>
      </w:pPr>
    </w:p>
    <w:p w14:paraId="0FF65894" w14:textId="0D0077A2" w:rsidR="00316730" w:rsidRPr="00FD100B" w:rsidRDefault="00316730" w:rsidP="006F5597">
      <w:pPr>
        <w:pStyle w:val="affb"/>
        <w:spacing w:before="0" w:after="0"/>
        <w:jc w:val="center"/>
        <w:rPr>
          <w:b/>
        </w:rPr>
      </w:pPr>
      <w:r w:rsidRPr="00FD100B">
        <w:rPr>
          <w:b/>
        </w:rPr>
        <w:t>Запрос</w:t>
      </w:r>
      <w:r w:rsidRPr="00FD100B">
        <w:rPr>
          <w:b/>
        </w:rPr>
        <w:br/>
        <w:t xml:space="preserve"> субъекта персональных данных или его представителя</w:t>
      </w:r>
      <w:r w:rsidRPr="00FD100B">
        <w:rPr>
          <w:b/>
        </w:rPr>
        <w:br/>
        <w:t>на получение информации, касающейся обработки персональных данных субъекта персональных данных</w:t>
      </w:r>
    </w:p>
    <w:p w14:paraId="2D27D225" w14:textId="77777777" w:rsidR="00373273" w:rsidRDefault="00373273" w:rsidP="00373273">
      <w:pPr>
        <w:pStyle w:val="18"/>
        <w:spacing w:before="0" w:after="0"/>
        <w:ind w:left="6804"/>
        <w:rPr>
          <w:rFonts w:ascii="Times New Roman" w:hAnsi="Times New Roman"/>
          <w:b w:val="0"/>
          <w:sz w:val="24"/>
          <w:szCs w:val="24"/>
        </w:rPr>
      </w:pPr>
    </w:p>
    <w:p w14:paraId="49889E4D" w14:textId="77777777" w:rsidR="00520AF1" w:rsidRPr="004277D1" w:rsidRDefault="00520AF1" w:rsidP="00520AF1">
      <w:pPr>
        <w:pStyle w:val="18"/>
        <w:spacing w:before="0" w:after="0"/>
        <w:ind w:left="6804"/>
        <w:rPr>
          <w:rFonts w:ascii="Times New Roman" w:hAnsi="Times New Roman"/>
          <w:b w:val="0"/>
          <w:sz w:val="24"/>
          <w:szCs w:val="24"/>
        </w:rPr>
      </w:pPr>
      <w:r w:rsidRPr="004277D1">
        <w:rPr>
          <w:rFonts w:ascii="Times New Roman" w:hAnsi="Times New Roman"/>
          <w:b w:val="0"/>
          <w:sz w:val="24"/>
          <w:szCs w:val="24"/>
        </w:rPr>
        <w:t xml:space="preserve">В </w:t>
      </w:r>
      <w:r w:rsidRPr="004277D1">
        <w:rPr>
          <w:rFonts w:ascii="Times New Roman" w:hAnsi="Times New Roman"/>
          <w:b w:val="0"/>
          <w:bCs/>
          <w:sz w:val="24"/>
          <w:szCs w:val="24"/>
        </w:rPr>
        <w:t>АНО «</w:t>
      </w:r>
      <w:r>
        <w:rPr>
          <w:rFonts w:ascii="Times New Roman" w:hAnsi="Times New Roman"/>
          <w:b w:val="0"/>
          <w:bCs/>
          <w:sz w:val="24"/>
          <w:szCs w:val="24"/>
        </w:rPr>
        <w:t>Волонтерский центр РМК «Сила Урала</w:t>
      </w:r>
      <w:r w:rsidRPr="004277D1">
        <w:rPr>
          <w:rFonts w:ascii="Times New Roman" w:hAnsi="Times New Roman"/>
          <w:b w:val="0"/>
          <w:bCs/>
          <w:sz w:val="24"/>
          <w:szCs w:val="24"/>
        </w:rPr>
        <w:t>»</w:t>
      </w:r>
    </w:p>
    <w:p w14:paraId="097BD0CB" w14:textId="6E05AB66" w:rsidR="00C550DF" w:rsidRDefault="00C550DF" w:rsidP="00C550DF">
      <w:pPr>
        <w:pStyle w:val="aff5"/>
        <w:spacing w:before="0" w:after="0"/>
        <w:jc w:val="right"/>
      </w:pPr>
    </w:p>
    <w:p w14:paraId="6A8D55F9" w14:textId="77777777" w:rsidR="00C550DF" w:rsidRPr="00FD100B" w:rsidRDefault="00C550DF" w:rsidP="006F5597">
      <w:pPr>
        <w:pStyle w:val="aff5"/>
        <w:spacing w:before="0" w:after="0"/>
      </w:pPr>
    </w:p>
    <w:p w14:paraId="32F577EC" w14:textId="705026CF" w:rsidR="00316730" w:rsidRPr="00FD100B" w:rsidRDefault="00316730" w:rsidP="006F5597">
      <w:pPr>
        <w:pStyle w:val="affb"/>
        <w:spacing w:before="0" w:after="0"/>
      </w:pPr>
      <w:r w:rsidRPr="00FD100B">
        <w:t>Субъект персональных данных ________</w:t>
      </w:r>
      <w:r w:rsidR="00020BE6" w:rsidRPr="00FD100B">
        <w:t>_</w:t>
      </w:r>
      <w:r w:rsidRPr="00FD100B">
        <w:t>_____________________________________</w:t>
      </w:r>
      <w:r w:rsidR="00F46AB7" w:rsidRPr="00FD100B">
        <w:t>___</w:t>
      </w:r>
      <w:r w:rsidRPr="00FD100B">
        <w:t>____</w:t>
      </w:r>
      <w:r w:rsidR="00F72831">
        <w:t>__</w:t>
      </w:r>
      <w:r w:rsidRPr="00FD100B">
        <w:t>,</w:t>
      </w:r>
    </w:p>
    <w:p w14:paraId="0E066264" w14:textId="0BDFCC5F" w:rsidR="00316730" w:rsidRPr="00FD100B" w:rsidRDefault="00316730" w:rsidP="006F5597">
      <w:pPr>
        <w:pStyle w:val="aff5"/>
        <w:spacing w:before="0" w:after="0"/>
        <w:ind w:left="2832" w:firstLine="708"/>
        <w:jc w:val="center"/>
        <w:rPr>
          <w:i/>
        </w:rPr>
      </w:pPr>
      <w:r w:rsidRPr="00FD100B">
        <w:rPr>
          <w:i/>
        </w:rPr>
        <w:t>(ФИО)</w:t>
      </w:r>
    </w:p>
    <w:p w14:paraId="25F95F03" w14:textId="21D43921" w:rsidR="00316730" w:rsidRPr="00FD100B" w:rsidRDefault="00316730" w:rsidP="006F5597">
      <w:pPr>
        <w:pStyle w:val="affb"/>
        <w:spacing w:before="0" w:after="0"/>
      </w:pPr>
      <w:r w:rsidRPr="00FD100B">
        <w:t>_____________________________серия_______№_______выдан____________________</w:t>
      </w:r>
      <w:r w:rsidR="00F46AB7" w:rsidRPr="00FD100B">
        <w:t>___</w:t>
      </w:r>
      <w:r w:rsidRPr="00FD100B">
        <w:t>___</w:t>
      </w:r>
      <w:r w:rsidR="00F72831">
        <w:t>_</w:t>
      </w:r>
    </w:p>
    <w:p w14:paraId="6ABEB0E8" w14:textId="5E007F60" w:rsidR="00316730" w:rsidRPr="00F72831" w:rsidRDefault="00316730" w:rsidP="003A22CE">
      <w:pPr>
        <w:pStyle w:val="aff5"/>
        <w:spacing w:before="0" w:after="0"/>
        <w:rPr>
          <w:i/>
          <w:sz w:val="24"/>
          <w:vertAlign w:val="superscript"/>
        </w:rPr>
      </w:pPr>
      <w:r w:rsidRPr="00F72831">
        <w:rPr>
          <w:i/>
          <w:sz w:val="24"/>
          <w:vertAlign w:val="superscript"/>
        </w:rPr>
        <w:t>(вид документа, удостоверяющего личность)</w:t>
      </w:r>
      <w:r w:rsidR="003A22CE" w:rsidRPr="003A22CE">
        <w:rPr>
          <w:i/>
          <w:sz w:val="24"/>
          <w:vertAlign w:val="superscript"/>
        </w:rPr>
        <w:t xml:space="preserve"> </w:t>
      </w:r>
      <w:r w:rsidR="003A22CE">
        <w:rPr>
          <w:i/>
          <w:sz w:val="24"/>
          <w:vertAlign w:val="superscript"/>
        </w:rPr>
        <w:t xml:space="preserve">                                                                                                        </w:t>
      </w:r>
      <w:r w:rsidR="003A22CE" w:rsidRPr="00F72831">
        <w:rPr>
          <w:i/>
          <w:sz w:val="24"/>
          <w:vertAlign w:val="superscript"/>
        </w:rPr>
        <w:t>(когда и кем)</w:t>
      </w:r>
    </w:p>
    <w:p w14:paraId="41B2DE2E" w14:textId="24738291" w:rsidR="00B503F4" w:rsidRPr="00FD100B" w:rsidRDefault="00316730" w:rsidP="006F5597">
      <w:pPr>
        <w:pStyle w:val="affb"/>
        <w:spacing w:before="0" w:after="0"/>
      </w:pPr>
      <w:r w:rsidRPr="00FD100B">
        <w:t>__________________________________________________________________________</w:t>
      </w:r>
      <w:r w:rsidR="00F46AB7" w:rsidRPr="00FD100B">
        <w:t>___</w:t>
      </w:r>
      <w:r w:rsidRPr="00FD100B">
        <w:t>___</w:t>
      </w:r>
      <w:r w:rsidR="00F72831">
        <w:t>__</w:t>
      </w:r>
      <w:r w:rsidRPr="00FD100B">
        <w:t>,</w:t>
      </w:r>
    </w:p>
    <w:p w14:paraId="3095A4AD" w14:textId="743F9F7A" w:rsidR="00316730" w:rsidRPr="00F72831" w:rsidRDefault="00316730" w:rsidP="006F5597">
      <w:pPr>
        <w:pStyle w:val="aff5"/>
        <w:spacing w:before="0" w:after="0"/>
        <w:jc w:val="center"/>
        <w:rPr>
          <w:i/>
          <w:sz w:val="24"/>
          <w:vertAlign w:val="superscript"/>
        </w:rPr>
      </w:pPr>
    </w:p>
    <w:p w14:paraId="77DB4601" w14:textId="08E6A412" w:rsidR="00316730" w:rsidRPr="00FD100B" w:rsidRDefault="00316730" w:rsidP="006F5597">
      <w:pPr>
        <w:pStyle w:val="affb"/>
        <w:spacing w:before="0" w:after="0"/>
      </w:pPr>
      <w:r w:rsidRPr="00FD100B">
        <w:t>проживающий</w:t>
      </w:r>
      <w:r w:rsidR="003A22CE">
        <w:t xml:space="preserve"> </w:t>
      </w:r>
      <w:r w:rsidRPr="00FD100B">
        <w:t xml:space="preserve">(ая) по адресу: </w:t>
      </w:r>
      <w:r w:rsidR="007F1005" w:rsidRPr="00FD100B">
        <w:t>_______________________________________________</w:t>
      </w:r>
      <w:r w:rsidR="00F46AB7" w:rsidRPr="00FD100B">
        <w:t>___</w:t>
      </w:r>
      <w:r w:rsidR="007F1005" w:rsidRPr="00FD100B">
        <w:t>____</w:t>
      </w:r>
      <w:r w:rsidR="00F72831">
        <w:t>__</w:t>
      </w:r>
    </w:p>
    <w:p w14:paraId="3219874E" w14:textId="5293145D" w:rsidR="00316730" w:rsidRPr="00FD100B" w:rsidRDefault="00316730" w:rsidP="006F5597">
      <w:pPr>
        <w:pStyle w:val="affb"/>
        <w:spacing w:before="0" w:after="0"/>
      </w:pPr>
      <w:r w:rsidRPr="00FD100B">
        <w:t>_________________________________________________________</w:t>
      </w:r>
      <w:r w:rsidR="007F1005" w:rsidRPr="00FD100B">
        <w:t>_______________</w:t>
      </w:r>
      <w:r w:rsidR="00F46AB7" w:rsidRPr="00FD100B">
        <w:t>___</w:t>
      </w:r>
      <w:r w:rsidR="007F1005" w:rsidRPr="00FD100B">
        <w:t>____</w:t>
      </w:r>
      <w:r w:rsidRPr="00FD100B">
        <w:t>_</w:t>
      </w:r>
      <w:r w:rsidR="00F72831">
        <w:t>__</w:t>
      </w:r>
      <w:r w:rsidRPr="00FD100B">
        <w:t>,</w:t>
      </w:r>
    </w:p>
    <w:p w14:paraId="18688764" w14:textId="77777777" w:rsidR="00316730" w:rsidRPr="00FD100B" w:rsidRDefault="00316730" w:rsidP="006F5597">
      <w:pPr>
        <w:pStyle w:val="affb"/>
        <w:spacing w:before="0" w:after="0"/>
        <w:rPr>
          <w:rFonts w:eastAsia="TimesNewRomanPSMT"/>
        </w:rPr>
      </w:pPr>
    </w:p>
    <w:p w14:paraId="4607E3F2" w14:textId="08E9EE70" w:rsidR="007B1515" w:rsidRPr="00FD100B" w:rsidRDefault="00316730" w:rsidP="008E1755">
      <w:pPr>
        <w:pStyle w:val="affb"/>
        <w:spacing w:before="0" w:after="0"/>
        <w:jc w:val="left"/>
      </w:pPr>
      <w:r w:rsidRPr="00FD100B">
        <w:rPr>
          <w:rFonts w:eastAsia="TimesNewRomanPSMT"/>
        </w:rPr>
        <w:t>находящийся в отношениях с </w:t>
      </w:r>
      <w:r w:rsidR="004277D1">
        <w:rPr>
          <w:rFonts w:eastAsia="TimesNewRomanPSMT"/>
        </w:rPr>
        <w:t>АНО «</w:t>
      </w:r>
      <w:r w:rsidR="00520AF1">
        <w:rPr>
          <w:rFonts w:eastAsia="TimesNewRomanPSMT"/>
        </w:rPr>
        <w:t>Волонтерский центр РМК «Сила Урала</w:t>
      </w:r>
      <w:r w:rsidR="004277D1">
        <w:rPr>
          <w:rFonts w:eastAsia="TimesNewRomanPSMT"/>
        </w:rPr>
        <w:t>»</w:t>
      </w:r>
      <w:r w:rsidR="007F1005" w:rsidRPr="00FD100B">
        <w:rPr>
          <w:rFonts w:eastAsia="TimesNewRomanPSMT"/>
        </w:rPr>
        <w:t xml:space="preserve">  (далее – </w:t>
      </w:r>
      <w:r w:rsidR="00520AF1">
        <w:rPr>
          <w:rFonts w:eastAsia="TimesNewRomanPSMT"/>
        </w:rPr>
        <w:t>Волонтерский центр</w:t>
      </w:r>
      <w:r w:rsidRPr="00FD100B">
        <w:rPr>
          <w:rFonts w:eastAsia="TimesNewRomanPSMT"/>
        </w:rPr>
        <w:t xml:space="preserve">) на основании </w:t>
      </w:r>
      <w:r w:rsidRPr="00FD100B">
        <w:t>__________________________________________________</w:t>
      </w:r>
      <w:r w:rsidR="008E1755">
        <w:t>_</w:t>
      </w:r>
    </w:p>
    <w:p w14:paraId="43CC48E8" w14:textId="77777777" w:rsidR="007B1515" w:rsidRPr="00FD100B" w:rsidRDefault="00316730" w:rsidP="008E1755">
      <w:pPr>
        <w:pStyle w:val="affb"/>
        <w:spacing w:before="0" w:after="0"/>
        <w:jc w:val="left"/>
      </w:pPr>
      <w:r w:rsidRPr="00FD100B">
        <w:t>__________________________________________________________________________________</w:t>
      </w:r>
    </w:p>
    <w:p w14:paraId="7D1EC8D0" w14:textId="5D0FD787" w:rsidR="00316730" w:rsidRPr="00FD100B" w:rsidRDefault="00316730" w:rsidP="006F5597">
      <w:pPr>
        <w:pStyle w:val="affb"/>
        <w:spacing w:before="0" w:after="0"/>
      </w:pPr>
      <w:r w:rsidRPr="00FD100B">
        <w:t>_________________________________________</w:t>
      </w:r>
      <w:r w:rsidR="007F1005" w:rsidRPr="00FD100B">
        <w:t>__________________________</w:t>
      </w:r>
      <w:r w:rsidR="00F46AB7" w:rsidRPr="00FD100B">
        <w:t>_______________</w:t>
      </w:r>
    </w:p>
    <w:p w14:paraId="210ACA53" w14:textId="7C97C18D" w:rsidR="00316730" w:rsidRPr="00F72831" w:rsidRDefault="00316730" w:rsidP="004277D1">
      <w:pPr>
        <w:pStyle w:val="aff5"/>
        <w:spacing w:before="0" w:after="0"/>
        <w:jc w:val="both"/>
        <w:rPr>
          <w:i/>
          <w:sz w:val="24"/>
          <w:vertAlign w:val="superscript"/>
        </w:rPr>
      </w:pPr>
      <w:r w:rsidRPr="00F72831">
        <w:rPr>
          <w:i/>
          <w:sz w:val="24"/>
          <w:vertAlign w:val="superscript"/>
        </w:rPr>
        <w:t xml:space="preserve">(сведения, подтверждающие факт обработки персональных данных субъекта </w:t>
      </w:r>
      <w:r w:rsidR="008E1755">
        <w:rPr>
          <w:i/>
          <w:sz w:val="24"/>
          <w:vertAlign w:val="superscript"/>
        </w:rPr>
        <w:t>Волонтерским центром</w:t>
      </w:r>
      <w:r w:rsidRPr="00F72831">
        <w:rPr>
          <w:i/>
          <w:sz w:val="24"/>
          <w:vertAlign w:val="superscript"/>
        </w:rPr>
        <w:t xml:space="preserve">: номер договора, дата заключения договора, условное словесное обозначение и (или) иные сведения, подтверждающие факт обработки персональных данных </w:t>
      </w:r>
      <w:r w:rsidR="008E1755">
        <w:rPr>
          <w:i/>
          <w:sz w:val="24"/>
          <w:vertAlign w:val="superscript"/>
        </w:rPr>
        <w:t>Волонтерским центром</w:t>
      </w:r>
      <w:r w:rsidRPr="00F72831">
        <w:rPr>
          <w:i/>
          <w:sz w:val="24"/>
          <w:vertAlign w:val="superscript"/>
        </w:rPr>
        <w:t>)</w:t>
      </w:r>
    </w:p>
    <w:p w14:paraId="52434769" w14:textId="77777777" w:rsidR="00316730" w:rsidRPr="00FD100B" w:rsidRDefault="00316730" w:rsidP="006F5597">
      <w:pPr>
        <w:pStyle w:val="affb"/>
        <w:spacing w:before="0" w:after="0"/>
        <w:rPr>
          <w:rFonts w:eastAsia="TimesNewRomanPSMT"/>
        </w:rPr>
      </w:pPr>
      <w:r w:rsidRPr="00FD100B">
        <w:rPr>
          <w:rFonts w:eastAsia="TimesNewRomanPSMT"/>
          <w:bCs/>
        </w:rPr>
        <w:t xml:space="preserve">в лице представителя субъекта персональных данных </w:t>
      </w:r>
      <w:r w:rsidRPr="00FD100B">
        <w:rPr>
          <w:rFonts w:eastAsia="TimesNewRomanPSMT"/>
        </w:rPr>
        <w:t xml:space="preserve">(заполняется в случае получения запроса от </w:t>
      </w:r>
      <w:r w:rsidRPr="00FD100B">
        <w:t>представителя</w:t>
      </w:r>
      <w:r w:rsidRPr="00FD100B">
        <w:rPr>
          <w:rFonts w:eastAsia="TimesNewRomanPSMT"/>
        </w:rPr>
        <w:t xml:space="preserve"> субъекта персональных данных),</w:t>
      </w:r>
    </w:p>
    <w:p w14:paraId="7A176EC4" w14:textId="5FE75BA7" w:rsidR="00316730" w:rsidRPr="00FD100B" w:rsidRDefault="00316730" w:rsidP="006F5597">
      <w:pPr>
        <w:pStyle w:val="affb"/>
        <w:spacing w:before="0" w:after="0"/>
      </w:pPr>
      <w:r w:rsidRPr="00FD100B">
        <w:t>______________________________________________</w:t>
      </w:r>
      <w:r w:rsidR="007F1005" w:rsidRPr="00FD100B">
        <w:t>_______________________________</w:t>
      </w:r>
      <w:r w:rsidR="00F72831">
        <w:t>_____</w:t>
      </w:r>
      <w:r w:rsidRPr="00FD100B">
        <w:t>,</w:t>
      </w:r>
    </w:p>
    <w:p w14:paraId="70015D6C" w14:textId="1842D4AB" w:rsidR="00316730" w:rsidRPr="00F72831" w:rsidRDefault="00316730" w:rsidP="006F5597">
      <w:pPr>
        <w:pStyle w:val="aff5"/>
        <w:spacing w:before="0" w:after="0"/>
        <w:jc w:val="center"/>
        <w:rPr>
          <w:i/>
          <w:sz w:val="24"/>
          <w:vertAlign w:val="superscript"/>
        </w:rPr>
      </w:pPr>
      <w:r w:rsidRPr="00F72831">
        <w:rPr>
          <w:i/>
          <w:sz w:val="24"/>
          <w:vertAlign w:val="superscript"/>
        </w:rPr>
        <w:t>(ФИО)</w:t>
      </w:r>
    </w:p>
    <w:p w14:paraId="7F69DAC3" w14:textId="319C5DEA" w:rsidR="00316730" w:rsidRPr="00FD100B" w:rsidRDefault="00316730" w:rsidP="006F5597">
      <w:pPr>
        <w:pStyle w:val="affb"/>
        <w:spacing w:before="0" w:after="0"/>
      </w:pPr>
      <w:r w:rsidRPr="00FD100B">
        <w:t>_____________________________серия_________№_______выдан________</w:t>
      </w:r>
      <w:r w:rsidR="007F1005" w:rsidRPr="00FD100B">
        <w:t>____________</w:t>
      </w:r>
      <w:r w:rsidR="00F72831">
        <w:t>_____</w:t>
      </w:r>
    </w:p>
    <w:p w14:paraId="1AFA65A6" w14:textId="77777777" w:rsidR="00316730" w:rsidRPr="00F72831" w:rsidRDefault="00316730" w:rsidP="006F5597">
      <w:pPr>
        <w:pStyle w:val="aff5"/>
        <w:spacing w:before="0" w:after="0"/>
        <w:jc w:val="center"/>
        <w:rPr>
          <w:i/>
          <w:sz w:val="24"/>
          <w:vertAlign w:val="superscript"/>
        </w:rPr>
      </w:pPr>
      <w:r w:rsidRPr="00F72831">
        <w:rPr>
          <w:i/>
          <w:sz w:val="24"/>
          <w:vertAlign w:val="superscript"/>
        </w:rPr>
        <w:t>(вид документа, удостоверяющего личность)</w:t>
      </w:r>
    </w:p>
    <w:p w14:paraId="323F15C8" w14:textId="2D9B4308" w:rsidR="00B503F4" w:rsidRPr="00FD100B" w:rsidRDefault="00316730" w:rsidP="006F5597">
      <w:pPr>
        <w:pStyle w:val="affb"/>
        <w:spacing w:before="0" w:after="0"/>
      </w:pPr>
      <w:r w:rsidRPr="00FD100B">
        <w:t>______________________________________________</w:t>
      </w:r>
      <w:r w:rsidR="007F1005" w:rsidRPr="00FD100B">
        <w:t>_______________________________</w:t>
      </w:r>
      <w:r w:rsidR="00F72831">
        <w:t>_____</w:t>
      </w:r>
      <w:r w:rsidRPr="00FD100B">
        <w:t>,</w:t>
      </w:r>
    </w:p>
    <w:p w14:paraId="2C4CD666" w14:textId="77777777" w:rsidR="00E26D4C" w:rsidRPr="00624298" w:rsidRDefault="00E26D4C" w:rsidP="006F5597">
      <w:pPr>
        <w:pStyle w:val="affb"/>
        <w:spacing w:before="0" w:after="0"/>
        <w:jc w:val="center"/>
        <w:rPr>
          <w:i/>
          <w:vertAlign w:val="superscript"/>
        </w:rPr>
      </w:pPr>
      <w:r w:rsidRPr="00785294">
        <w:rPr>
          <w:i/>
          <w:vertAlign w:val="superscript"/>
        </w:rPr>
        <w:t>(когда и кем)</w:t>
      </w:r>
    </w:p>
    <w:p w14:paraId="75E3CF40" w14:textId="5DB00FE6" w:rsidR="00316730" w:rsidRPr="00FD100B" w:rsidRDefault="00316730" w:rsidP="006F5597">
      <w:pPr>
        <w:pStyle w:val="affb"/>
        <w:spacing w:before="0" w:after="0"/>
      </w:pPr>
      <w:r w:rsidRPr="00FD100B">
        <w:t>проживающий</w:t>
      </w:r>
      <w:r w:rsidR="003A22CE">
        <w:t xml:space="preserve"> </w:t>
      </w:r>
      <w:r w:rsidRPr="00FD100B">
        <w:t xml:space="preserve">(ая) по адресу: </w:t>
      </w:r>
      <w:r w:rsidR="00DE160E" w:rsidRPr="00FD100B">
        <w:t>_____</w:t>
      </w:r>
      <w:r w:rsidRPr="00FD100B">
        <w:t>______________________</w:t>
      </w:r>
      <w:r w:rsidR="007F1005" w:rsidRPr="00FD100B">
        <w:t>________________________</w:t>
      </w:r>
      <w:r w:rsidR="00F72831">
        <w:t>_____</w:t>
      </w:r>
    </w:p>
    <w:p w14:paraId="3F92C61B" w14:textId="41D4BE68" w:rsidR="00316730" w:rsidRPr="00FD100B" w:rsidRDefault="00316730" w:rsidP="006F5597">
      <w:pPr>
        <w:pStyle w:val="affb"/>
        <w:spacing w:before="0" w:after="0"/>
      </w:pPr>
      <w:r w:rsidRPr="00FD100B">
        <w:t>______________</w:t>
      </w:r>
      <w:r w:rsidR="00DE160E" w:rsidRPr="00FD100B">
        <w:t>_</w:t>
      </w:r>
      <w:r w:rsidRPr="00FD100B">
        <w:t>________________________________</w:t>
      </w:r>
      <w:r w:rsidR="007F1005" w:rsidRPr="00FD100B">
        <w:t>______________________________</w:t>
      </w:r>
      <w:r w:rsidR="00F72831">
        <w:t>_____</w:t>
      </w:r>
      <w:r w:rsidRPr="00FD100B">
        <w:t>,</w:t>
      </w:r>
    </w:p>
    <w:p w14:paraId="7CC6DD63" w14:textId="77777777" w:rsidR="00316730" w:rsidRPr="00FD100B" w:rsidRDefault="00316730" w:rsidP="006F5597">
      <w:pPr>
        <w:pStyle w:val="affb"/>
        <w:spacing w:before="0" w:after="0"/>
      </w:pPr>
      <w:r w:rsidRPr="00FD100B">
        <w:t>действующий от имени субъекта персональных данных на основании</w:t>
      </w:r>
    </w:p>
    <w:p w14:paraId="74280829" w14:textId="718CE576" w:rsidR="00316730" w:rsidRPr="00FD100B" w:rsidRDefault="00316730" w:rsidP="006F5597">
      <w:pPr>
        <w:pStyle w:val="affb"/>
        <w:spacing w:before="0" w:after="0"/>
      </w:pPr>
      <w:r w:rsidRPr="00FD100B">
        <w:t>______________________________________________</w:t>
      </w:r>
      <w:r w:rsidR="007F1005" w:rsidRPr="00FD100B">
        <w:t>_______________________________</w:t>
      </w:r>
      <w:r w:rsidR="00F72831">
        <w:t>_____</w:t>
      </w:r>
    </w:p>
    <w:p w14:paraId="3ECE0DFF" w14:textId="11CE826D" w:rsidR="00316730" w:rsidRPr="00FD100B" w:rsidRDefault="00316730" w:rsidP="006F5597">
      <w:pPr>
        <w:pStyle w:val="affb"/>
        <w:spacing w:before="0" w:after="0"/>
        <w:rPr>
          <w:rFonts w:eastAsia="TimesNewRomanPSMT"/>
        </w:rPr>
      </w:pPr>
      <w:r w:rsidRPr="00FD100B">
        <w:rPr>
          <w:rFonts w:eastAsia="TimesNewRomanPSMT"/>
        </w:rPr>
        <w:t>________________________________________________________</w:t>
      </w:r>
      <w:r w:rsidR="007F1005" w:rsidRPr="00FD100B">
        <w:rPr>
          <w:rFonts w:eastAsia="TimesNewRomanPSMT"/>
        </w:rPr>
        <w:t>_____________________</w:t>
      </w:r>
      <w:r w:rsidR="00F72831">
        <w:t>_____</w:t>
      </w:r>
      <w:r w:rsidR="00DE160E" w:rsidRPr="00FD100B">
        <w:rPr>
          <w:rFonts w:eastAsia="TimesNewRomanPSMT"/>
        </w:rPr>
        <w:t>,</w:t>
      </w:r>
    </w:p>
    <w:p w14:paraId="01FBC848" w14:textId="1D20C0F7" w:rsidR="00316730" w:rsidRPr="00F72831" w:rsidRDefault="00316730" w:rsidP="006F5597">
      <w:pPr>
        <w:pStyle w:val="aff5"/>
        <w:spacing w:before="0" w:after="0"/>
        <w:jc w:val="center"/>
        <w:rPr>
          <w:i/>
          <w:sz w:val="24"/>
          <w:vertAlign w:val="superscript"/>
        </w:rPr>
      </w:pPr>
      <w:r w:rsidRPr="00F72831">
        <w:rPr>
          <w:i/>
          <w:sz w:val="24"/>
          <w:vertAlign w:val="superscript"/>
        </w:rPr>
        <w:t>(реквизиты доверенности или иного документа, подтверждающего полномочия представителя)</w:t>
      </w:r>
    </w:p>
    <w:p w14:paraId="333F2110" w14:textId="77777777" w:rsidR="00316730" w:rsidRPr="00FD100B" w:rsidRDefault="00316730" w:rsidP="006F5597">
      <w:pPr>
        <w:pStyle w:val="affb"/>
        <w:spacing w:before="0" w:after="0"/>
        <w:rPr>
          <w:rFonts w:eastAsia="TimesNewRomanPSMT"/>
          <w:szCs w:val="20"/>
        </w:rPr>
      </w:pPr>
    </w:p>
    <w:p w14:paraId="0298E3B2" w14:textId="2426280B" w:rsidR="00316730" w:rsidRPr="00FD100B" w:rsidRDefault="00316730" w:rsidP="006F5597">
      <w:pPr>
        <w:pStyle w:val="affb"/>
        <w:spacing w:before="0" w:after="0"/>
        <w:rPr>
          <w:rFonts w:eastAsia="TimesNewRomanPSMT"/>
        </w:rPr>
      </w:pPr>
      <w:r w:rsidRPr="00FD100B">
        <w:rPr>
          <w:rFonts w:eastAsia="TimesNewRomanPSMT"/>
        </w:rPr>
        <w:lastRenderedPageBreak/>
        <w:t xml:space="preserve">запрашиваю </w:t>
      </w:r>
      <w:r w:rsidR="00C550DF">
        <w:rPr>
          <w:rFonts w:eastAsia="TimesNewRomanPSMT"/>
        </w:rPr>
        <w:t xml:space="preserve">следующую </w:t>
      </w:r>
      <w:r w:rsidRPr="00FD100B">
        <w:rPr>
          <w:rFonts w:eastAsia="TimesNewRomanPSMT"/>
        </w:rPr>
        <w:t>информацию, касающуюся обработки моих персональных данных</w:t>
      </w:r>
      <w:r w:rsidR="00C550DF">
        <w:rPr>
          <w:rFonts w:eastAsia="TimesNewRomanPSMT"/>
        </w:rPr>
        <w:t xml:space="preserve"> </w:t>
      </w:r>
      <w:r w:rsidR="00C550DF" w:rsidRPr="00FD100B">
        <w:rPr>
          <w:rFonts w:eastAsia="TimesNewRomanPSMT"/>
        </w:rPr>
        <w:t>(выделить нужное):</w:t>
      </w:r>
    </w:p>
    <w:tbl>
      <w:tblPr>
        <w:tblW w:w="10036" w:type="dxa"/>
        <w:tblInd w:w="-5" w:type="dxa"/>
        <w:tblLayout w:type="fixed"/>
        <w:tblLook w:val="04A0" w:firstRow="1" w:lastRow="0" w:firstColumn="1" w:lastColumn="0" w:noHBand="0" w:noVBand="1"/>
      </w:tblPr>
      <w:tblGrid>
        <w:gridCol w:w="431"/>
        <w:gridCol w:w="9605"/>
      </w:tblGrid>
      <w:tr w:rsidR="00316730" w:rsidRPr="00FD100B" w14:paraId="4113C1F6" w14:textId="77777777" w:rsidTr="00F72831">
        <w:tc>
          <w:tcPr>
            <w:tcW w:w="431" w:type="dxa"/>
          </w:tcPr>
          <w:p w14:paraId="18B700F1"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3FABE8EE" w14:textId="77777777" w:rsidR="00316730" w:rsidRPr="00FD100B" w:rsidRDefault="00316730" w:rsidP="006F5597">
            <w:pPr>
              <w:pStyle w:val="aff2"/>
              <w:spacing w:after="0"/>
              <w:ind w:left="0"/>
            </w:pPr>
            <w:r w:rsidRPr="00FD100B">
              <w:t>подтверждение факта обработки персональных данных субъекта персональных данных;</w:t>
            </w:r>
          </w:p>
        </w:tc>
      </w:tr>
      <w:tr w:rsidR="00316730" w:rsidRPr="00FD100B" w14:paraId="4B80251F" w14:textId="77777777" w:rsidTr="00F72831">
        <w:tc>
          <w:tcPr>
            <w:tcW w:w="431" w:type="dxa"/>
          </w:tcPr>
          <w:p w14:paraId="2E04C97E"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08B2B96C" w14:textId="77777777" w:rsidR="00316730" w:rsidRPr="00FD100B" w:rsidRDefault="00316730" w:rsidP="006F5597">
            <w:pPr>
              <w:pStyle w:val="aff2"/>
              <w:spacing w:after="0"/>
              <w:ind w:left="0"/>
            </w:pPr>
            <w:r w:rsidRPr="00FD100B">
              <w:t>правовые основания и цели обработки персональных данных субъекта персональных данных;</w:t>
            </w:r>
          </w:p>
        </w:tc>
      </w:tr>
      <w:tr w:rsidR="00316730" w:rsidRPr="00FD100B" w14:paraId="4391F673" w14:textId="77777777" w:rsidTr="00F72831">
        <w:tc>
          <w:tcPr>
            <w:tcW w:w="431" w:type="dxa"/>
          </w:tcPr>
          <w:p w14:paraId="0E1CFBA5"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08EE9334" w14:textId="77777777" w:rsidR="00316730" w:rsidRPr="00FD100B" w:rsidRDefault="00316730" w:rsidP="006F5597">
            <w:pPr>
              <w:pStyle w:val="aff2"/>
              <w:spacing w:after="0"/>
              <w:ind w:left="0"/>
            </w:pPr>
            <w:r w:rsidRPr="00FD100B">
              <w:t>применяемые способы обработки персональных данных субъекта персональных данных;</w:t>
            </w:r>
          </w:p>
        </w:tc>
      </w:tr>
      <w:tr w:rsidR="00316730" w:rsidRPr="00FD100B" w14:paraId="07A994AC" w14:textId="77777777" w:rsidTr="00F72831">
        <w:tc>
          <w:tcPr>
            <w:tcW w:w="431" w:type="dxa"/>
          </w:tcPr>
          <w:p w14:paraId="51A87B55"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479058C0" w14:textId="2B9C68B8" w:rsidR="00316730" w:rsidRPr="00FD100B" w:rsidRDefault="00316730" w:rsidP="006F5597">
            <w:pPr>
              <w:pStyle w:val="aff2"/>
              <w:spacing w:after="0"/>
              <w:ind w:left="0"/>
            </w:pPr>
            <w:r w:rsidRPr="00FD100B">
              <w:t>наименование и место нахождения оператора, сведения о лицах (за исключением работников оператора), которые имеют доступ к персональным данным субъекта персональных данных или которым могут быть раскрыты персональные данные субъекта персональных данных;</w:t>
            </w:r>
          </w:p>
        </w:tc>
      </w:tr>
      <w:tr w:rsidR="00316730" w:rsidRPr="00FD100B" w14:paraId="7FBFF1A3" w14:textId="77777777" w:rsidTr="00F72831">
        <w:tc>
          <w:tcPr>
            <w:tcW w:w="431" w:type="dxa"/>
          </w:tcPr>
          <w:p w14:paraId="0FB93293"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4ED5EBB2" w14:textId="2A6A1C8F" w:rsidR="00316730" w:rsidRPr="00FD100B" w:rsidRDefault="00316730" w:rsidP="006F5597">
            <w:pPr>
              <w:pStyle w:val="aff2"/>
              <w:spacing w:after="0"/>
              <w:ind w:left="0"/>
            </w:pPr>
            <w:r w:rsidRPr="00FD100B">
              <w:t>обрабатываемые персональные данные, относящиеся к субъекту персональных данных, источник их получения;</w:t>
            </w:r>
          </w:p>
        </w:tc>
      </w:tr>
      <w:tr w:rsidR="00316730" w:rsidRPr="00FD100B" w14:paraId="0BD73FF9" w14:textId="77777777" w:rsidTr="00F72831">
        <w:tc>
          <w:tcPr>
            <w:tcW w:w="431" w:type="dxa"/>
          </w:tcPr>
          <w:p w14:paraId="01A60297"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58BDFE72" w14:textId="77777777" w:rsidR="00316730" w:rsidRPr="00FD100B" w:rsidRDefault="00316730" w:rsidP="006F5597">
            <w:pPr>
              <w:pStyle w:val="aff2"/>
              <w:spacing w:after="0"/>
              <w:ind w:left="0"/>
            </w:pPr>
            <w:r w:rsidRPr="00FD100B">
              <w:t>сроки обработки персональных данных субъекта персональных данных, в том числе сроки их хранения;</w:t>
            </w:r>
          </w:p>
        </w:tc>
      </w:tr>
      <w:tr w:rsidR="00316730" w:rsidRPr="00FD100B" w14:paraId="63452423" w14:textId="77777777" w:rsidTr="00F72831">
        <w:tc>
          <w:tcPr>
            <w:tcW w:w="431" w:type="dxa"/>
          </w:tcPr>
          <w:p w14:paraId="5BBDE941"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1FAA4C7D" w14:textId="736E16FE" w:rsidR="00316730" w:rsidRPr="00FD100B" w:rsidRDefault="00316730" w:rsidP="006F5597">
            <w:pPr>
              <w:pStyle w:val="aff2"/>
              <w:spacing w:after="0"/>
              <w:ind w:left="0"/>
            </w:pPr>
            <w:r w:rsidRPr="00FD100B">
              <w:t xml:space="preserve">порядок осуществления субъектом персональных данных прав, предусмотренных </w:t>
            </w:r>
            <w:r w:rsidR="00DE160E" w:rsidRPr="00FD100B">
              <w:t>Федеральным законом от 27 июля 2006 г</w:t>
            </w:r>
            <w:r w:rsidR="00B0563B">
              <w:t>.</w:t>
            </w:r>
            <w:r w:rsidR="00DE160E" w:rsidRPr="00FD100B">
              <w:t xml:space="preserve"> № 152-ФЗ «О персональных данных»</w:t>
            </w:r>
            <w:r w:rsidRPr="00FD100B">
              <w:t>;</w:t>
            </w:r>
          </w:p>
        </w:tc>
      </w:tr>
      <w:tr w:rsidR="00316730" w:rsidRPr="00FD100B" w14:paraId="2B965E84" w14:textId="77777777" w:rsidTr="00F72831">
        <w:tc>
          <w:tcPr>
            <w:tcW w:w="431" w:type="dxa"/>
          </w:tcPr>
          <w:p w14:paraId="6E882C8D"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79221541" w14:textId="77777777" w:rsidR="00316730" w:rsidRPr="00FD100B" w:rsidRDefault="00316730" w:rsidP="006F5597">
            <w:pPr>
              <w:pStyle w:val="aff2"/>
              <w:spacing w:after="0"/>
              <w:ind w:left="0"/>
            </w:pPr>
            <w:r w:rsidRPr="00FD100B">
              <w:t>информацию об осуществленной или о предполагаемой трансграничной передаче данных субъекта персональных данных;</w:t>
            </w:r>
          </w:p>
        </w:tc>
      </w:tr>
      <w:tr w:rsidR="00316730" w:rsidRPr="00FD100B" w14:paraId="7D8886C2" w14:textId="77777777" w:rsidTr="00F72831">
        <w:tc>
          <w:tcPr>
            <w:tcW w:w="431" w:type="dxa"/>
          </w:tcPr>
          <w:p w14:paraId="42B4CA31"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2CBD8448" w14:textId="77777777" w:rsidR="00316730" w:rsidRPr="00FD100B" w:rsidRDefault="00316730" w:rsidP="006F5597">
            <w:pPr>
              <w:pStyle w:val="aff2"/>
              <w:spacing w:after="0"/>
              <w:ind w:left="0"/>
            </w:pPr>
            <w:r w:rsidRPr="00FD100B">
              <w:t xml:space="preserve">наименование или фамилию, имя, отчество и адрес лица, осуществляющего обработку персональных данных субъекта персональных данных по поручению оператора, если обработка поручена или будет поручена такому лицу; </w:t>
            </w:r>
          </w:p>
        </w:tc>
      </w:tr>
      <w:tr w:rsidR="00F72831" w:rsidRPr="00FD100B" w14:paraId="2A7DA389" w14:textId="77777777" w:rsidTr="00F72831">
        <w:tc>
          <w:tcPr>
            <w:tcW w:w="431" w:type="dxa"/>
          </w:tcPr>
          <w:p w14:paraId="234ED2A7" w14:textId="52FDEE49" w:rsidR="00F72831" w:rsidRPr="00FD100B" w:rsidRDefault="00F72831" w:rsidP="006F5597">
            <w:pPr>
              <w:pStyle w:val="aff2"/>
              <w:spacing w:after="0"/>
              <w:ind w:left="0"/>
              <w:jc w:val="center"/>
              <w:rPr>
                <w:rFonts w:ascii="Segoe UI Symbol" w:eastAsia="MS Gothic" w:hAnsi="Segoe UI Symbol" w:cs="Segoe UI Symbol"/>
              </w:rPr>
            </w:pPr>
            <w:r w:rsidRPr="00FD100B">
              <w:rPr>
                <w:rFonts w:ascii="Segoe UI Symbol" w:eastAsia="MS Gothic" w:hAnsi="Segoe UI Symbol" w:cs="Segoe UI Symbol"/>
              </w:rPr>
              <w:t>☐</w:t>
            </w:r>
          </w:p>
        </w:tc>
        <w:tc>
          <w:tcPr>
            <w:tcW w:w="9605" w:type="dxa"/>
          </w:tcPr>
          <w:p w14:paraId="21F40C03" w14:textId="308B821F" w:rsidR="00F72831" w:rsidRPr="00FD100B" w:rsidRDefault="00F72831" w:rsidP="006F5597">
            <w:pPr>
              <w:pStyle w:val="aff2"/>
              <w:spacing w:after="0"/>
              <w:ind w:left="0"/>
            </w:pPr>
            <w:r>
              <w:rPr>
                <w:rFonts w:eastAsia="TimesNewRomanPSMT"/>
              </w:rPr>
              <w:t>и</w:t>
            </w:r>
            <w:r w:rsidRPr="002205AE">
              <w:rPr>
                <w:rFonts w:eastAsia="TimesNewRomanPSMT"/>
              </w:rPr>
              <w:t xml:space="preserve">нформацию о способах исполнения оператором обязанностей, установленных статьей 18.1 </w:t>
            </w:r>
            <w:r>
              <w:rPr>
                <w:rFonts w:eastAsia="TimesNewRomanPSMT"/>
              </w:rPr>
              <w:t>Федерального закона</w:t>
            </w:r>
            <w:r w:rsidRPr="00624298">
              <w:rPr>
                <w:rFonts w:eastAsia="TimesNewRomanPSMT"/>
              </w:rPr>
              <w:t xml:space="preserve"> от 27 июля 2006 г</w:t>
            </w:r>
            <w:r w:rsidR="00B0563B">
              <w:rPr>
                <w:rFonts w:eastAsia="TimesNewRomanPSMT"/>
              </w:rPr>
              <w:t>.</w:t>
            </w:r>
            <w:r w:rsidRPr="00624298">
              <w:rPr>
                <w:rFonts w:eastAsia="TimesNewRomanPSMT"/>
              </w:rPr>
              <w:t xml:space="preserve"> № 152-ФЗ «О персональных данных»</w:t>
            </w:r>
            <w:r w:rsidRPr="00D32DBE">
              <w:rPr>
                <w:rFonts w:eastAsia="TimesNewRomanPSMT"/>
              </w:rPr>
              <w:t>;</w:t>
            </w:r>
          </w:p>
        </w:tc>
      </w:tr>
      <w:tr w:rsidR="00316730" w:rsidRPr="00FD100B" w14:paraId="45345D05" w14:textId="77777777" w:rsidTr="00F72831">
        <w:tc>
          <w:tcPr>
            <w:tcW w:w="431" w:type="dxa"/>
          </w:tcPr>
          <w:p w14:paraId="79A6C10D" w14:textId="77777777" w:rsidR="00316730" w:rsidRPr="00FD100B" w:rsidRDefault="00316730" w:rsidP="006F5597">
            <w:pPr>
              <w:pStyle w:val="aff2"/>
              <w:spacing w:after="0"/>
              <w:ind w:left="0"/>
              <w:jc w:val="center"/>
            </w:pPr>
            <w:r w:rsidRPr="00FD100B">
              <w:rPr>
                <w:rFonts w:ascii="Segoe UI Symbol" w:eastAsia="MS Gothic" w:hAnsi="Segoe UI Symbol" w:cs="Segoe UI Symbol"/>
              </w:rPr>
              <w:t>☐</w:t>
            </w:r>
          </w:p>
        </w:tc>
        <w:tc>
          <w:tcPr>
            <w:tcW w:w="9605" w:type="dxa"/>
          </w:tcPr>
          <w:p w14:paraId="0D49043D" w14:textId="77777777" w:rsidR="00316730" w:rsidRPr="00FD100B" w:rsidRDefault="00316730" w:rsidP="006F5597">
            <w:pPr>
              <w:pStyle w:val="aff2"/>
              <w:spacing w:after="0"/>
              <w:ind w:left="0"/>
            </w:pPr>
            <w:r w:rsidRPr="00FD100B">
              <w:t xml:space="preserve">другое: </w:t>
            </w:r>
          </w:p>
        </w:tc>
      </w:tr>
    </w:tbl>
    <w:p w14:paraId="4C80218C" w14:textId="77777777" w:rsidR="007B1515" w:rsidRPr="00FD100B" w:rsidRDefault="007B1515" w:rsidP="006F5597">
      <w:pPr>
        <w:pStyle w:val="affb"/>
        <w:spacing w:before="0" w:after="0"/>
      </w:pPr>
      <w:r w:rsidRPr="00FD100B">
        <w:t>__________________________________________________________________________________</w:t>
      </w:r>
    </w:p>
    <w:p w14:paraId="36A3D999" w14:textId="77777777" w:rsidR="007B1515" w:rsidRPr="00FD100B" w:rsidRDefault="007B1515" w:rsidP="006F5597">
      <w:pPr>
        <w:pStyle w:val="affb"/>
        <w:spacing w:before="0" w:after="0"/>
      </w:pPr>
      <w:r w:rsidRPr="00FD100B">
        <w:t>__________________________________________________________________________________</w:t>
      </w:r>
    </w:p>
    <w:p w14:paraId="04E15FE3" w14:textId="523F456D" w:rsidR="00316730" w:rsidRPr="00FD100B" w:rsidRDefault="00316730" w:rsidP="006F5597">
      <w:pPr>
        <w:pStyle w:val="affb"/>
        <w:spacing w:before="0" w:after="0"/>
      </w:pPr>
      <w:r w:rsidRPr="00FD100B">
        <w:t>________________________________________________________________</w:t>
      </w:r>
      <w:r w:rsidR="007B1515" w:rsidRPr="00FD100B">
        <w:t>__________________</w:t>
      </w:r>
    </w:p>
    <w:p w14:paraId="55283D7D" w14:textId="77777777" w:rsidR="00316730" w:rsidRPr="00FD100B" w:rsidRDefault="00316730" w:rsidP="006F5597">
      <w:pPr>
        <w:pStyle w:val="affb"/>
        <w:spacing w:before="0" w:after="0"/>
        <w:rPr>
          <w:rFonts w:eastAsia="TimesNewRomanPSMT"/>
        </w:rPr>
      </w:pPr>
      <w:r w:rsidRPr="00FD100B">
        <w:rPr>
          <w:rFonts w:eastAsia="TimesNewRomanPSMT"/>
        </w:rPr>
        <w:t>Ответ на запрос прошу направить в установленные законодательством Российской Федерации сроки по адресу:</w:t>
      </w:r>
    </w:p>
    <w:p w14:paraId="16FD20C8" w14:textId="77777777" w:rsidR="007B1515" w:rsidRPr="00FD100B" w:rsidRDefault="007B1515" w:rsidP="006F5597">
      <w:pPr>
        <w:pStyle w:val="affb"/>
        <w:spacing w:before="0" w:after="0"/>
      </w:pPr>
      <w:r w:rsidRPr="00FD100B">
        <w:t>__________________________________________________________________________________</w:t>
      </w:r>
    </w:p>
    <w:p w14:paraId="07DF46AA" w14:textId="77777777" w:rsidR="007B1515" w:rsidRPr="00FD100B" w:rsidRDefault="007B1515" w:rsidP="006F5597">
      <w:pPr>
        <w:pStyle w:val="affb"/>
        <w:spacing w:before="0" w:after="0"/>
      </w:pPr>
      <w:r w:rsidRPr="00FD100B">
        <w:t>__________________________________________________________________________________</w:t>
      </w:r>
    </w:p>
    <w:p w14:paraId="34937F1D" w14:textId="504DBA9A" w:rsidR="007B1515" w:rsidRPr="00FD100B" w:rsidRDefault="007B1515" w:rsidP="006F5597"/>
    <w:p w14:paraId="50FC8B66" w14:textId="77777777" w:rsidR="007B1515" w:rsidRPr="00FD100B" w:rsidRDefault="007B1515" w:rsidP="006F5597"/>
    <w:tbl>
      <w:tblPr>
        <w:tblW w:w="5000" w:type="pct"/>
        <w:tblLook w:val="00A0" w:firstRow="1" w:lastRow="0" w:firstColumn="1" w:lastColumn="0" w:noHBand="0" w:noVBand="0"/>
      </w:tblPr>
      <w:tblGrid>
        <w:gridCol w:w="2128"/>
        <w:gridCol w:w="1598"/>
        <w:gridCol w:w="1527"/>
        <w:gridCol w:w="1625"/>
        <w:gridCol w:w="3044"/>
      </w:tblGrid>
      <w:tr w:rsidR="00F72831" w:rsidRPr="001E0A12" w14:paraId="696364D8" w14:textId="77777777" w:rsidTr="00E26D4C">
        <w:trPr>
          <w:trHeight w:val="339"/>
        </w:trPr>
        <w:tc>
          <w:tcPr>
            <w:tcW w:w="1072" w:type="pct"/>
            <w:tcBorders>
              <w:top w:val="nil"/>
              <w:left w:val="nil"/>
              <w:bottom w:val="single" w:sz="4" w:space="0" w:color="auto"/>
              <w:right w:val="nil"/>
            </w:tcBorders>
          </w:tcPr>
          <w:p w14:paraId="49245F4A" w14:textId="77777777" w:rsidR="00F72831" w:rsidRPr="00785294" w:rsidRDefault="00F72831" w:rsidP="006F5597">
            <w:pPr>
              <w:pStyle w:val="aff5"/>
              <w:spacing w:before="0" w:after="0"/>
            </w:pPr>
          </w:p>
        </w:tc>
        <w:tc>
          <w:tcPr>
            <w:tcW w:w="805" w:type="pct"/>
          </w:tcPr>
          <w:p w14:paraId="13687BAB" w14:textId="77777777" w:rsidR="00F72831" w:rsidRPr="00785294" w:rsidRDefault="00F72831" w:rsidP="006F5597">
            <w:pPr>
              <w:pStyle w:val="aff5"/>
              <w:spacing w:before="0" w:after="0"/>
            </w:pPr>
          </w:p>
        </w:tc>
        <w:tc>
          <w:tcPr>
            <w:tcW w:w="769" w:type="pct"/>
            <w:tcBorders>
              <w:top w:val="nil"/>
              <w:left w:val="nil"/>
              <w:bottom w:val="single" w:sz="4" w:space="0" w:color="auto"/>
              <w:right w:val="nil"/>
            </w:tcBorders>
          </w:tcPr>
          <w:p w14:paraId="2A5D042C" w14:textId="77777777" w:rsidR="00F72831" w:rsidRPr="00785294" w:rsidRDefault="00F72831" w:rsidP="006F5597">
            <w:pPr>
              <w:pStyle w:val="aff5"/>
              <w:spacing w:before="0" w:after="0"/>
            </w:pPr>
          </w:p>
        </w:tc>
        <w:tc>
          <w:tcPr>
            <w:tcW w:w="819" w:type="pct"/>
          </w:tcPr>
          <w:p w14:paraId="4D75D68A" w14:textId="77777777" w:rsidR="00F72831" w:rsidRPr="00785294" w:rsidRDefault="00F72831" w:rsidP="006F5597">
            <w:pPr>
              <w:pStyle w:val="aff5"/>
              <w:spacing w:before="0" w:after="0"/>
            </w:pPr>
          </w:p>
        </w:tc>
        <w:tc>
          <w:tcPr>
            <w:tcW w:w="1534" w:type="pct"/>
            <w:tcBorders>
              <w:top w:val="nil"/>
              <w:left w:val="nil"/>
              <w:bottom w:val="single" w:sz="4" w:space="0" w:color="auto"/>
              <w:right w:val="nil"/>
            </w:tcBorders>
          </w:tcPr>
          <w:p w14:paraId="3CB43BB5" w14:textId="77777777" w:rsidR="00F72831" w:rsidRPr="00785294" w:rsidRDefault="00F72831" w:rsidP="006F5597">
            <w:pPr>
              <w:pStyle w:val="aff5"/>
              <w:spacing w:before="0" w:after="0"/>
            </w:pPr>
          </w:p>
        </w:tc>
      </w:tr>
      <w:tr w:rsidR="00F72831" w:rsidRPr="00624298" w14:paraId="04FB0B4D" w14:textId="77777777" w:rsidTr="00E26D4C">
        <w:trPr>
          <w:trHeight w:val="232"/>
        </w:trPr>
        <w:tc>
          <w:tcPr>
            <w:tcW w:w="1072" w:type="pct"/>
            <w:tcBorders>
              <w:top w:val="single" w:sz="4" w:space="0" w:color="auto"/>
              <w:left w:val="nil"/>
              <w:bottom w:val="nil"/>
              <w:right w:val="nil"/>
            </w:tcBorders>
            <w:hideMark/>
          </w:tcPr>
          <w:p w14:paraId="2520A75C" w14:textId="77777777" w:rsidR="00F72831" w:rsidRPr="00C31B56" w:rsidRDefault="00F72831" w:rsidP="006F5597">
            <w:pPr>
              <w:pStyle w:val="affb"/>
              <w:spacing w:before="0" w:after="0"/>
              <w:jc w:val="center"/>
              <w:rPr>
                <w:i/>
                <w:vertAlign w:val="superscript"/>
              </w:rPr>
            </w:pPr>
            <w:r w:rsidRPr="00C31B56">
              <w:rPr>
                <w:i/>
                <w:vertAlign w:val="superscript"/>
              </w:rPr>
              <w:t>(Дата)</w:t>
            </w:r>
          </w:p>
        </w:tc>
        <w:tc>
          <w:tcPr>
            <w:tcW w:w="805" w:type="pct"/>
          </w:tcPr>
          <w:p w14:paraId="70C135AF" w14:textId="77777777" w:rsidR="00F72831" w:rsidRPr="00C31B56" w:rsidRDefault="00F72831" w:rsidP="006F5597">
            <w:pPr>
              <w:pStyle w:val="affb"/>
              <w:spacing w:before="0" w:after="0"/>
              <w:jc w:val="center"/>
              <w:rPr>
                <w:i/>
                <w:vertAlign w:val="superscript"/>
              </w:rPr>
            </w:pPr>
          </w:p>
        </w:tc>
        <w:tc>
          <w:tcPr>
            <w:tcW w:w="769" w:type="pct"/>
            <w:tcBorders>
              <w:top w:val="single" w:sz="4" w:space="0" w:color="auto"/>
              <w:left w:val="nil"/>
              <w:bottom w:val="nil"/>
              <w:right w:val="nil"/>
            </w:tcBorders>
            <w:hideMark/>
          </w:tcPr>
          <w:p w14:paraId="3F355C6E" w14:textId="77777777" w:rsidR="00F72831" w:rsidRPr="00C31B56" w:rsidRDefault="00F72831" w:rsidP="006F5597">
            <w:pPr>
              <w:pStyle w:val="affb"/>
              <w:spacing w:before="0" w:after="0"/>
              <w:jc w:val="center"/>
              <w:rPr>
                <w:i/>
                <w:vertAlign w:val="superscript"/>
              </w:rPr>
            </w:pPr>
            <w:r w:rsidRPr="00C31B56">
              <w:rPr>
                <w:i/>
                <w:vertAlign w:val="superscript"/>
              </w:rPr>
              <w:t>(Подпись)</w:t>
            </w:r>
          </w:p>
        </w:tc>
        <w:tc>
          <w:tcPr>
            <w:tcW w:w="819" w:type="pct"/>
          </w:tcPr>
          <w:p w14:paraId="7D27CA7D" w14:textId="77777777" w:rsidR="00F72831" w:rsidRPr="00C31B56" w:rsidRDefault="00F72831" w:rsidP="006F5597">
            <w:pPr>
              <w:pStyle w:val="affb"/>
              <w:spacing w:before="0" w:after="0"/>
              <w:jc w:val="center"/>
              <w:rPr>
                <w:i/>
                <w:vertAlign w:val="superscript"/>
              </w:rPr>
            </w:pPr>
          </w:p>
        </w:tc>
        <w:tc>
          <w:tcPr>
            <w:tcW w:w="1534" w:type="pct"/>
            <w:tcBorders>
              <w:top w:val="single" w:sz="4" w:space="0" w:color="auto"/>
              <w:left w:val="nil"/>
              <w:bottom w:val="nil"/>
              <w:right w:val="nil"/>
            </w:tcBorders>
            <w:hideMark/>
          </w:tcPr>
          <w:p w14:paraId="7A901824" w14:textId="77777777" w:rsidR="00F72831" w:rsidRPr="00C31B56" w:rsidRDefault="00F72831" w:rsidP="006F5597">
            <w:pPr>
              <w:pStyle w:val="affb"/>
              <w:spacing w:before="0" w:after="0"/>
              <w:jc w:val="center"/>
              <w:rPr>
                <w:i/>
                <w:vertAlign w:val="superscript"/>
              </w:rPr>
            </w:pPr>
            <w:r w:rsidRPr="00C31B56">
              <w:rPr>
                <w:i/>
                <w:vertAlign w:val="superscript"/>
              </w:rPr>
              <w:t>(ФИО)</w:t>
            </w:r>
          </w:p>
        </w:tc>
      </w:tr>
    </w:tbl>
    <w:p w14:paraId="42B658F4" w14:textId="77777777" w:rsidR="00316730" w:rsidRPr="00FD100B" w:rsidRDefault="00316730" w:rsidP="006F5597"/>
    <w:p w14:paraId="687F4DF2" w14:textId="77777777" w:rsidR="00316730" w:rsidRPr="00FD100B" w:rsidRDefault="00316730" w:rsidP="006F5597">
      <w:r w:rsidRPr="00FD100B">
        <w:br w:type="page"/>
      </w:r>
    </w:p>
    <w:p w14:paraId="0CC631AD" w14:textId="4F926F18" w:rsidR="004277D1" w:rsidRDefault="004277D1" w:rsidP="004277D1">
      <w:pPr>
        <w:pStyle w:val="18"/>
        <w:spacing w:before="0" w:after="0"/>
        <w:ind w:left="6237"/>
        <w:rPr>
          <w:rFonts w:ascii="Times New Roman" w:hAnsi="Times New Roman"/>
          <w:b w:val="0"/>
          <w:sz w:val="24"/>
          <w:szCs w:val="24"/>
        </w:rPr>
      </w:pPr>
      <w:r w:rsidRPr="00A97701">
        <w:rPr>
          <w:rFonts w:ascii="Times New Roman" w:hAnsi="Times New Roman"/>
          <w:b w:val="0"/>
          <w:sz w:val="24"/>
          <w:szCs w:val="24"/>
        </w:rPr>
        <w:lastRenderedPageBreak/>
        <w:t xml:space="preserve">Приложение № </w:t>
      </w:r>
      <w:r>
        <w:rPr>
          <w:rFonts w:ascii="Times New Roman" w:hAnsi="Times New Roman"/>
          <w:b w:val="0"/>
          <w:sz w:val="24"/>
          <w:szCs w:val="24"/>
        </w:rPr>
        <w:t>3</w:t>
      </w:r>
    </w:p>
    <w:p w14:paraId="53251648" w14:textId="77777777" w:rsidR="008E1755" w:rsidRPr="00A97701" w:rsidRDefault="008E1755" w:rsidP="008E1755">
      <w:pPr>
        <w:pStyle w:val="18"/>
        <w:spacing w:before="0" w:after="0"/>
        <w:ind w:left="6237"/>
        <w:rPr>
          <w:rFonts w:ascii="Times New Roman" w:hAnsi="Times New Roman"/>
          <w:b w:val="0"/>
          <w:sz w:val="24"/>
          <w:szCs w:val="24"/>
        </w:rPr>
      </w:pPr>
      <w:r>
        <w:rPr>
          <w:rFonts w:ascii="Times New Roman" w:hAnsi="Times New Roman"/>
          <w:b w:val="0"/>
          <w:sz w:val="24"/>
          <w:szCs w:val="24"/>
        </w:rPr>
        <w:t xml:space="preserve">к </w:t>
      </w:r>
      <w:r w:rsidRPr="00A97701">
        <w:rPr>
          <w:rFonts w:ascii="Times New Roman" w:hAnsi="Times New Roman"/>
          <w:b w:val="0"/>
          <w:sz w:val="24"/>
          <w:szCs w:val="24"/>
        </w:rPr>
        <w:t>Политик</w:t>
      </w:r>
      <w:r>
        <w:rPr>
          <w:rFonts w:ascii="Times New Roman" w:hAnsi="Times New Roman"/>
          <w:b w:val="0"/>
          <w:sz w:val="24"/>
          <w:szCs w:val="24"/>
        </w:rPr>
        <w:t xml:space="preserve">е </w:t>
      </w:r>
      <w:r w:rsidRPr="00A97701">
        <w:rPr>
          <w:rFonts w:ascii="Times New Roman" w:hAnsi="Times New Roman"/>
          <w:b w:val="0"/>
          <w:sz w:val="24"/>
          <w:szCs w:val="24"/>
        </w:rPr>
        <w:t xml:space="preserve">обработки персональных данных  </w:t>
      </w:r>
    </w:p>
    <w:p w14:paraId="50D497A8" w14:textId="77777777" w:rsidR="008E1755" w:rsidRPr="00634732" w:rsidRDefault="008E1755" w:rsidP="008E1755">
      <w:pPr>
        <w:widowControl w:val="0"/>
        <w:ind w:left="6237"/>
        <w:rPr>
          <w:bCs/>
          <w:sz w:val="24"/>
          <w:szCs w:val="24"/>
        </w:rPr>
      </w:pPr>
      <w:r>
        <w:rPr>
          <w:sz w:val="24"/>
          <w:szCs w:val="24"/>
        </w:rPr>
        <w:t>в</w:t>
      </w:r>
      <w:r w:rsidRPr="00A97701">
        <w:rPr>
          <w:sz w:val="24"/>
          <w:szCs w:val="24"/>
        </w:rPr>
        <w:t xml:space="preserve"> </w:t>
      </w:r>
      <w:r>
        <w:rPr>
          <w:bCs/>
          <w:sz w:val="24"/>
          <w:szCs w:val="24"/>
        </w:rPr>
        <w:t>Автономной некоммерческой организации «Волонтерский центр Русской медной компании «Сила Урала»</w:t>
      </w:r>
    </w:p>
    <w:p w14:paraId="76DE3DCA" w14:textId="0886C30F" w:rsidR="00316730" w:rsidRPr="004277D1" w:rsidRDefault="00E26D4C" w:rsidP="004277D1">
      <w:pPr>
        <w:pStyle w:val="18"/>
        <w:spacing w:before="0" w:after="0"/>
        <w:ind w:left="0"/>
        <w:jc w:val="both"/>
        <w:rPr>
          <w:rFonts w:ascii="Times New Roman" w:hAnsi="Times New Roman"/>
          <w:b w:val="0"/>
          <w:sz w:val="24"/>
          <w:szCs w:val="24"/>
        </w:rPr>
      </w:pPr>
      <w:r>
        <w:rPr>
          <w:rFonts w:ascii="Times New Roman" w:hAnsi="Times New Roman"/>
        </w:rPr>
        <w:br/>
      </w:r>
      <w:r w:rsidRPr="004277D1">
        <w:rPr>
          <w:rFonts w:ascii="Times New Roman" w:hAnsi="Times New Roman"/>
          <w:b w:val="0"/>
          <w:sz w:val="24"/>
          <w:szCs w:val="24"/>
        </w:rPr>
        <w:t>Типовая ф</w:t>
      </w:r>
      <w:r w:rsidR="00316730" w:rsidRPr="004277D1">
        <w:rPr>
          <w:rFonts w:ascii="Times New Roman" w:hAnsi="Times New Roman"/>
          <w:b w:val="0"/>
          <w:sz w:val="24"/>
          <w:szCs w:val="24"/>
        </w:rPr>
        <w:t>орма запроса субъекта персональных данных</w:t>
      </w:r>
      <w:r w:rsidR="009209F8" w:rsidRPr="004277D1">
        <w:rPr>
          <w:b w:val="0"/>
          <w:sz w:val="24"/>
          <w:szCs w:val="24"/>
        </w:rPr>
        <w:t xml:space="preserve"> </w:t>
      </w:r>
      <w:r w:rsidR="009209F8" w:rsidRPr="004277D1">
        <w:rPr>
          <w:rFonts w:ascii="Times New Roman" w:hAnsi="Times New Roman"/>
          <w:b w:val="0"/>
          <w:sz w:val="24"/>
          <w:szCs w:val="24"/>
        </w:rPr>
        <w:t>или его законного представител</w:t>
      </w:r>
      <w:r w:rsidRPr="004277D1">
        <w:rPr>
          <w:rFonts w:ascii="Times New Roman" w:hAnsi="Times New Roman"/>
          <w:b w:val="0"/>
          <w:sz w:val="24"/>
          <w:szCs w:val="24"/>
        </w:rPr>
        <w:t>я на уточнение, блокирование или уничтожение своих персональных данных</w:t>
      </w:r>
    </w:p>
    <w:p w14:paraId="7C081201" w14:textId="77777777" w:rsidR="00B0563B" w:rsidRDefault="00B0563B" w:rsidP="006F5597">
      <w:pPr>
        <w:pStyle w:val="affb"/>
        <w:spacing w:before="0" w:after="0"/>
        <w:jc w:val="center"/>
        <w:rPr>
          <w:b/>
        </w:rPr>
      </w:pPr>
    </w:p>
    <w:p w14:paraId="7CEA9A8C" w14:textId="0AAF2416" w:rsidR="00E26D4C" w:rsidRPr="00785294" w:rsidRDefault="00E26D4C" w:rsidP="006F5597">
      <w:pPr>
        <w:pStyle w:val="affb"/>
        <w:spacing w:before="0" w:after="0"/>
        <w:jc w:val="center"/>
        <w:rPr>
          <w:b/>
        </w:rPr>
      </w:pPr>
      <w:r w:rsidRPr="00785294">
        <w:rPr>
          <w:b/>
        </w:rPr>
        <w:t xml:space="preserve">Запрос </w:t>
      </w:r>
    </w:p>
    <w:p w14:paraId="4F37F441" w14:textId="299E8162" w:rsidR="00E26D4C" w:rsidRDefault="00E26D4C" w:rsidP="006F5597">
      <w:pPr>
        <w:pStyle w:val="affb"/>
        <w:spacing w:before="0" w:after="0"/>
        <w:jc w:val="center"/>
        <w:rPr>
          <w:b/>
        </w:rPr>
      </w:pPr>
      <w:r w:rsidRPr="00785294">
        <w:rPr>
          <w:b/>
        </w:rPr>
        <w:t>субъекта персональных данных или его законного представителя на уточнение, блокирование или уничтожение своих персональных данных</w:t>
      </w:r>
    </w:p>
    <w:p w14:paraId="40D65F79" w14:textId="7B197ABF" w:rsidR="000133D1" w:rsidRDefault="000133D1" w:rsidP="000133D1">
      <w:pPr>
        <w:pStyle w:val="a7"/>
      </w:pPr>
    </w:p>
    <w:p w14:paraId="2EACEC2E" w14:textId="77777777" w:rsidR="008E1755" w:rsidRPr="004277D1" w:rsidRDefault="008E1755" w:rsidP="008E1755">
      <w:pPr>
        <w:pStyle w:val="18"/>
        <w:spacing w:before="0" w:after="0"/>
        <w:ind w:left="6804"/>
        <w:rPr>
          <w:rFonts w:ascii="Times New Roman" w:hAnsi="Times New Roman"/>
          <w:b w:val="0"/>
          <w:sz w:val="24"/>
          <w:szCs w:val="24"/>
        </w:rPr>
      </w:pPr>
      <w:r w:rsidRPr="004277D1">
        <w:rPr>
          <w:rFonts w:ascii="Times New Roman" w:hAnsi="Times New Roman"/>
          <w:b w:val="0"/>
          <w:sz w:val="24"/>
          <w:szCs w:val="24"/>
        </w:rPr>
        <w:t xml:space="preserve">В </w:t>
      </w:r>
      <w:r w:rsidRPr="004277D1">
        <w:rPr>
          <w:rFonts w:ascii="Times New Roman" w:hAnsi="Times New Roman"/>
          <w:b w:val="0"/>
          <w:bCs/>
          <w:sz w:val="24"/>
          <w:szCs w:val="24"/>
        </w:rPr>
        <w:t>АНО «</w:t>
      </w:r>
      <w:r>
        <w:rPr>
          <w:rFonts w:ascii="Times New Roman" w:hAnsi="Times New Roman"/>
          <w:b w:val="0"/>
          <w:bCs/>
          <w:sz w:val="24"/>
          <w:szCs w:val="24"/>
        </w:rPr>
        <w:t>Волонтерский центр РМК «Сила Урала</w:t>
      </w:r>
      <w:r w:rsidRPr="004277D1">
        <w:rPr>
          <w:rFonts w:ascii="Times New Roman" w:hAnsi="Times New Roman"/>
          <w:b w:val="0"/>
          <w:bCs/>
          <w:sz w:val="24"/>
          <w:szCs w:val="24"/>
        </w:rPr>
        <w:t>»</w:t>
      </w:r>
    </w:p>
    <w:p w14:paraId="5C1D13CF" w14:textId="77777777" w:rsidR="00E26D4C" w:rsidRPr="00785294" w:rsidRDefault="00E26D4C" w:rsidP="006F5597">
      <w:pPr>
        <w:pStyle w:val="affb"/>
        <w:spacing w:before="0" w:after="0"/>
      </w:pPr>
      <w:r w:rsidRPr="00785294">
        <w:t>Субъект персональных данных ______________</w:t>
      </w:r>
      <w:r>
        <w:t>_</w:t>
      </w:r>
      <w:r w:rsidRPr="00785294">
        <w:t>_______________________________________,</w:t>
      </w:r>
    </w:p>
    <w:p w14:paraId="628DDA44" w14:textId="72CC0096" w:rsidR="00E26D4C" w:rsidRPr="00B0563B" w:rsidRDefault="00E26D4C" w:rsidP="006F5597">
      <w:pPr>
        <w:pStyle w:val="affb"/>
        <w:spacing w:before="0" w:after="0"/>
        <w:jc w:val="center"/>
        <w:rPr>
          <w:i/>
          <w:sz w:val="18"/>
          <w:szCs w:val="18"/>
        </w:rPr>
      </w:pPr>
      <w:r w:rsidRPr="00B0563B">
        <w:rPr>
          <w:i/>
          <w:sz w:val="18"/>
          <w:szCs w:val="18"/>
          <w:vertAlign w:val="superscript"/>
        </w:rPr>
        <w:t xml:space="preserve">  </w:t>
      </w:r>
      <w:r w:rsidRPr="00B0563B">
        <w:rPr>
          <w:i/>
          <w:sz w:val="18"/>
          <w:szCs w:val="18"/>
        </w:rPr>
        <w:t>(Ф.И.О</w:t>
      </w:r>
      <w:r w:rsidR="00B0563B" w:rsidRPr="00B0563B">
        <w:rPr>
          <w:i/>
          <w:sz w:val="18"/>
          <w:szCs w:val="18"/>
        </w:rPr>
        <w:t>.</w:t>
      </w:r>
      <w:r w:rsidRPr="00B0563B">
        <w:rPr>
          <w:i/>
          <w:sz w:val="18"/>
          <w:szCs w:val="18"/>
        </w:rPr>
        <w:t>)</w:t>
      </w:r>
    </w:p>
    <w:p w14:paraId="76FB5C62" w14:textId="77777777" w:rsidR="00E26D4C" w:rsidRPr="00785294" w:rsidRDefault="00E26D4C" w:rsidP="006F5597">
      <w:pPr>
        <w:pStyle w:val="affb"/>
        <w:spacing w:before="0" w:after="0"/>
      </w:pPr>
      <w:r w:rsidRPr="00785294">
        <w:t>________________________________серия_______№_______выдан____________________</w:t>
      </w:r>
      <w:r>
        <w:t>____</w:t>
      </w:r>
    </w:p>
    <w:p w14:paraId="34931824" w14:textId="2C978061" w:rsidR="003A22CE" w:rsidRPr="00B0563B" w:rsidRDefault="00E26D4C" w:rsidP="003A22CE">
      <w:pPr>
        <w:tabs>
          <w:tab w:val="left" w:pos="851"/>
        </w:tabs>
        <w:rPr>
          <w:sz w:val="18"/>
          <w:szCs w:val="18"/>
          <w:lang w:eastAsia="ru-RU"/>
        </w:rPr>
      </w:pPr>
      <w:r w:rsidRPr="00B0563B">
        <w:rPr>
          <w:i/>
          <w:sz w:val="18"/>
          <w:szCs w:val="18"/>
        </w:rPr>
        <w:t>(вид документа, удостоверяющего личность)</w:t>
      </w:r>
      <w:r w:rsidR="003A22CE">
        <w:rPr>
          <w:i/>
          <w:sz w:val="18"/>
          <w:szCs w:val="18"/>
        </w:rPr>
        <w:t xml:space="preserve">                                                                                               </w:t>
      </w:r>
      <w:r w:rsidR="003A22CE" w:rsidRPr="003A22CE">
        <w:rPr>
          <w:i/>
          <w:sz w:val="18"/>
          <w:szCs w:val="18"/>
          <w:lang w:eastAsia="ru-RU"/>
        </w:rPr>
        <w:t xml:space="preserve"> </w:t>
      </w:r>
      <w:r w:rsidR="003A22CE" w:rsidRPr="00B0563B">
        <w:rPr>
          <w:i/>
          <w:sz w:val="18"/>
          <w:szCs w:val="18"/>
          <w:lang w:eastAsia="ru-RU"/>
        </w:rPr>
        <w:t>(когда и кем)</w:t>
      </w:r>
    </w:p>
    <w:p w14:paraId="24141B35" w14:textId="77777777" w:rsidR="00E26D4C" w:rsidRPr="00B0563B" w:rsidRDefault="00E26D4C" w:rsidP="003A22CE">
      <w:pPr>
        <w:pStyle w:val="affb"/>
        <w:spacing w:before="0" w:after="0"/>
        <w:jc w:val="left"/>
        <w:rPr>
          <w:i/>
          <w:sz w:val="18"/>
          <w:szCs w:val="18"/>
        </w:rPr>
      </w:pPr>
    </w:p>
    <w:p w14:paraId="3264809E" w14:textId="77777777" w:rsidR="00E26D4C" w:rsidRDefault="00E26D4C" w:rsidP="006F5597">
      <w:pPr>
        <w:pStyle w:val="affb"/>
        <w:spacing w:before="0" w:after="0"/>
      </w:pPr>
      <w:r w:rsidRPr="00785294">
        <w:t>__________________________________________________________________________________,</w:t>
      </w:r>
    </w:p>
    <w:p w14:paraId="26F89EE5" w14:textId="77777777" w:rsidR="00E26D4C" w:rsidRPr="00785294" w:rsidRDefault="00E26D4C" w:rsidP="006F5597">
      <w:pPr>
        <w:pStyle w:val="affb"/>
        <w:spacing w:before="0" w:after="0"/>
      </w:pPr>
      <w:r w:rsidRPr="00785294">
        <w:t>проживающий (ая) по адресу: ____________________</w:t>
      </w:r>
      <w:r w:rsidRPr="003C75AA">
        <w:t>__________</w:t>
      </w:r>
      <w:r w:rsidRPr="00785294">
        <w:t>___________________________</w:t>
      </w:r>
    </w:p>
    <w:p w14:paraId="2AF47921" w14:textId="77777777" w:rsidR="00E26D4C" w:rsidRPr="00785294" w:rsidRDefault="00E26D4C" w:rsidP="006F5597">
      <w:pPr>
        <w:pStyle w:val="affb"/>
        <w:spacing w:before="0" w:after="0"/>
      </w:pPr>
      <w:r w:rsidRPr="00785294">
        <w:t>____</w:t>
      </w:r>
      <w:r w:rsidRPr="003C75AA">
        <w:t>________________</w:t>
      </w:r>
      <w:r w:rsidRPr="00785294">
        <w:t>_________________________________________________________</w:t>
      </w:r>
      <w:r>
        <w:t>_____</w:t>
      </w:r>
    </w:p>
    <w:p w14:paraId="7FD7BAD4" w14:textId="13AF2262" w:rsidR="00E26D4C" w:rsidRDefault="00E26D4C" w:rsidP="008E1755">
      <w:pPr>
        <w:pStyle w:val="affb"/>
        <w:spacing w:before="0" w:after="0"/>
        <w:jc w:val="left"/>
      </w:pPr>
      <w:r w:rsidRPr="00624298">
        <w:t>находящийся</w:t>
      </w:r>
      <w:r w:rsidRPr="00785294">
        <w:rPr>
          <w:rFonts w:eastAsia="TimesNewRomanPSMT"/>
        </w:rPr>
        <w:t xml:space="preserve"> в отношениях с </w:t>
      </w:r>
      <w:r w:rsidR="008E1755">
        <w:rPr>
          <w:rFonts w:eastAsia="TimesNewRomanPSMT"/>
        </w:rPr>
        <w:t>АНО «Волонтерский центр РМК «Сила Урала»</w:t>
      </w:r>
      <w:r w:rsidR="008E1755" w:rsidRPr="00FD100B">
        <w:rPr>
          <w:rFonts w:eastAsia="TimesNewRomanPSMT"/>
        </w:rPr>
        <w:t xml:space="preserve">  (далее – </w:t>
      </w:r>
      <w:r w:rsidR="008E1755">
        <w:rPr>
          <w:rFonts w:eastAsia="TimesNewRomanPSMT"/>
        </w:rPr>
        <w:t>Волонтерский центр</w:t>
      </w:r>
      <w:r w:rsidR="008E1755" w:rsidRPr="00FD100B">
        <w:rPr>
          <w:rFonts w:eastAsia="TimesNewRomanPSMT"/>
        </w:rPr>
        <w:t>)</w:t>
      </w:r>
      <w:r w:rsidR="008E1755">
        <w:rPr>
          <w:rFonts w:eastAsia="TimesNewRomanPSMT"/>
        </w:rPr>
        <w:t xml:space="preserve"> </w:t>
      </w:r>
      <w:r w:rsidRPr="00785294">
        <w:rPr>
          <w:rFonts w:eastAsia="TimesNewRomanPSMT"/>
        </w:rPr>
        <w:t>на основании</w:t>
      </w:r>
      <w:r w:rsidR="008E1755">
        <w:rPr>
          <w:rFonts w:eastAsia="TimesNewRomanPSMT"/>
        </w:rPr>
        <w:t xml:space="preserve"> </w:t>
      </w:r>
      <w:r w:rsidRPr="00785294">
        <w:t>__________________________________________________</w:t>
      </w:r>
      <w:r w:rsidR="008E1755">
        <w:t>_</w:t>
      </w:r>
    </w:p>
    <w:p w14:paraId="12276109" w14:textId="77777777" w:rsidR="00E26D4C" w:rsidRDefault="00E26D4C" w:rsidP="006F5597">
      <w:pPr>
        <w:pStyle w:val="affb"/>
        <w:spacing w:before="0" w:after="0"/>
      </w:pPr>
      <w:r w:rsidRPr="00785294">
        <w:t>__________________________________________________________________________________</w:t>
      </w:r>
    </w:p>
    <w:p w14:paraId="0BC2603A" w14:textId="77777777" w:rsidR="00E26D4C" w:rsidRPr="00785294" w:rsidRDefault="00E26D4C" w:rsidP="006F5597">
      <w:pPr>
        <w:pStyle w:val="affb"/>
        <w:spacing w:before="0" w:after="0"/>
      </w:pPr>
      <w:r w:rsidRPr="00785294">
        <w:t>___________________________________________________________________</w:t>
      </w:r>
      <w:r>
        <w:t>_______________</w:t>
      </w:r>
    </w:p>
    <w:p w14:paraId="3AF24F43" w14:textId="787B89A4" w:rsidR="00E26D4C" w:rsidRPr="008229C6" w:rsidRDefault="00E26D4C" w:rsidP="00870731">
      <w:pPr>
        <w:pStyle w:val="affb"/>
        <w:spacing w:before="0" w:after="0"/>
        <w:rPr>
          <w:i/>
          <w:vertAlign w:val="superscript"/>
        </w:rPr>
      </w:pPr>
      <w:r w:rsidRPr="00785294">
        <w:rPr>
          <w:i/>
          <w:vertAlign w:val="superscript"/>
        </w:rPr>
        <w:t>(сведения, подтверждающие факт обработки персональных данных субъекта</w:t>
      </w:r>
      <w:r w:rsidR="00973D25" w:rsidRPr="00785294">
        <w:rPr>
          <w:i/>
          <w:vertAlign w:val="superscript"/>
        </w:rPr>
        <w:t>м</w:t>
      </w:r>
      <w:r w:rsidR="00870731">
        <w:rPr>
          <w:i/>
          <w:vertAlign w:val="superscript"/>
        </w:rPr>
        <w:t xml:space="preserve"> </w:t>
      </w:r>
      <w:r w:rsidR="008E1755">
        <w:rPr>
          <w:i/>
          <w:vertAlign w:val="superscript"/>
        </w:rPr>
        <w:t>Волонтерским центром</w:t>
      </w:r>
      <w:r w:rsidRPr="00785294">
        <w:rPr>
          <w:i/>
          <w:vertAlign w:val="superscript"/>
        </w:rPr>
        <w:t>: номер договора, дата заключения договора, условное словесное обозначение и (или) иные сведения, подтверждающие факт обработки персональных данных</w:t>
      </w:r>
      <w:r w:rsidR="00870731">
        <w:rPr>
          <w:i/>
          <w:vertAlign w:val="superscript"/>
        </w:rPr>
        <w:t xml:space="preserve"> </w:t>
      </w:r>
      <w:r w:rsidR="008E1755">
        <w:rPr>
          <w:i/>
          <w:vertAlign w:val="superscript"/>
        </w:rPr>
        <w:t>Волонтерским центром</w:t>
      </w:r>
      <w:r>
        <w:rPr>
          <w:i/>
          <w:vertAlign w:val="superscript"/>
        </w:rPr>
        <w:t>)</w:t>
      </w:r>
      <w:r w:rsidR="00870731">
        <w:rPr>
          <w:i/>
          <w:vertAlign w:val="superscript"/>
        </w:rPr>
        <w:t xml:space="preserve"> </w:t>
      </w:r>
    </w:p>
    <w:p w14:paraId="7CD78E09" w14:textId="77777777" w:rsidR="00E26D4C" w:rsidRPr="00785294" w:rsidRDefault="00E26D4C" w:rsidP="006F5597">
      <w:pPr>
        <w:pStyle w:val="affb"/>
        <w:spacing w:before="0" w:after="0"/>
        <w:rPr>
          <w:rFonts w:eastAsia="TimesNewRomanPSMT"/>
        </w:rPr>
      </w:pPr>
      <w:r w:rsidRPr="00785294">
        <w:rPr>
          <w:rFonts w:eastAsia="TimesNewRomanPSMT"/>
          <w:bCs/>
        </w:rPr>
        <w:t xml:space="preserve">в лице </w:t>
      </w:r>
      <w:r w:rsidRPr="00624298">
        <w:t>представителя</w:t>
      </w:r>
      <w:r w:rsidRPr="00785294">
        <w:rPr>
          <w:rFonts w:eastAsia="TimesNewRomanPSMT"/>
          <w:bCs/>
        </w:rPr>
        <w:t xml:space="preserve"> субъекта персональных данных </w:t>
      </w:r>
      <w:r w:rsidRPr="00785294">
        <w:rPr>
          <w:rFonts w:eastAsia="TimesNewRomanPSMT"/>
        </w:rPr>
        <w:t xml:space="preserve">(заполняется в случае получения запроса от </w:t>
      </w:r>
      <w:r w:rsidRPr="00785294">
        <w:t>представителя</w:t>
      </w:r>
      <w:r w:rsidRPr="00785294">
        <w:rPr>
          <w:rFonts w:eastAsia="TimesNewRomanPSMT"/>
        </w:rPr>
        <w:t xml:space="preserve"> субъекта персональных данных),</w:t>
      </w:r>
    </w:p>
    <w:p w14:paraId="7470E128" w14:textId="77777777" w:rsidR="00E26D4C" w:rsidRPr="00785294" w:rsidRDefault="00E26D4C" w:rsidP="006F5597">
      <w:pPr>
        <w:tabs>
          <w:tab w:val="left" w:pos="851"/>
        </w:tabs>
        <w:jc w:val="both"/>
        <w:rPr>
          <w:snapToGrid w:val="0"/>
          <w:sz w:val="24"/>
          <w:szCs w:val="24"/>
          <w:lang w:eastAsia="ru-RU"/>
        </w:rPr>
      </w:pPr>
      <w:r w:rsidRPr="00785294">
        <w:rPr>
          <w:snapToGrid w:val="0"/>
          <w:sz w:val="24"/>
          <w:szCs w:val="24"/>
          <w:lang w:eastAsia="ru-RU"/>
        </w:rPr>
        <w:t>_____________________________________________________________________________</w:t>
      </w:r>
      <w:r>
        <w:rPr>
          <w:snapToGrid w:val="0"/>
          <w:sz w:val="24"/>
          <w:szCs w:val="24"/>
          <w:lang w:eastAsia="ru-RU"/>
        </w:rPr>
        <w:t>_____</w:t>
      </w:r>
      <w:r w:rsidRPr="00785294">
        <w:rPr>
          <w:snapToGrid w:val="0"/>
          <w:sz w:val="24"/>
          <w:szCs w:val="24"/>
          <w:lang w:eastAsia="ru-RU"/>
        </w:rPr>
        <w:t>,</w:t>
      </w:r>
    </w:p>
    <w:p w14:paraId="297ABF55" w14:textId="7323E261" w:rsidR="00E26D4C" w:rsidRPr="00B0563B" w:rsidRDefault="00E26D4C" w:rsidP="006F5597">
      <w:pPr>
        <w:pStyle w:val="affb"/>
        <w:spacing w:before="0" w:after="0"/>
        <w:jc w:val="center"/>
        <w:rPr>
          <w:i/>
          <w:sz w:val="18"/>
          <w:szCs w:val="18"/>
        </w:rPr>
      </w:pPr>
      <w:r w:rsidRPr="00B0563B">
        <w:rPr>
          <w:i/>
          <w:sz w:val="18"/>
          <w:szCs w:val="18"/>
        </w:rPr>
        <w:t>(Ф</w:t>
      </w:r>
      <w:r w:rsidR="00B0563B">
        <w:rPr>
          <w:i/>
          <w:sz w:val="18"/>
          <w:szCs w:val="18"/>
        </w:rPr>
        <w:t>.</w:t>
      </w:r>
      <w:r w:rsidRPr="00B0563B">
        <w:rPr>
          <w:i/>
          <w:sz w:val="18"/>
          <w:szCs w:val="18"/>
        </w:rPr>
        <w:t>И</w:t>
      </w:r>
      <w:r w:rsidR="00B0563B">
        <w:rPr>
          <w:i/>
          <w:sz w:val="18"/>
          <w:szCs w:val="18"/>
        </w:rPr>
        <w:t>.</w:t>
      </w:r>
      <w:r w:rsidRPr="00B0563B">
        <w:rPr>
          <w:i/>
          <w:sz w:val="18"/>
          <w:szCs w:val="18"/>
        </w:rPr>
        <w:t>О</w:t>
      </w:r>
      <w:r w:rsidR="00B0563B">
        <w:rPr>
          <w:i/>
          <w:sz w:val="18"/>
          <w:szCs w:val="18"/>
        </w:rPr>
        <w:t>.</w:t>
      </w:r>
      <w:r w:rsidRPr="00B0563B">
        <w:rPr>
          <w:i/>
          <w:sz w:val="18"/>
          <w:szCs w:val="18"/>
        </w:rPr>
        <w:t>)</w:t>
      </w:r>
    </w:p>
    <w:p w14:paraId="650AE6D6" w14:textId="77777777" w:rsidR="00E26D4C" w:rsidRDefault="00E26D4C" w:rsidP="006F5597">
      <w:pPr>
        <w:pStyle w:val="affb"/>
        <w:spacing w:before="0" w:after="0"/>
      </w:pPr>
      <w:r w:rsidRPr="00785294">
        <w:t>________________________________серия_______№_______выдан____________________</w:t>
      </w:r>
      <w:r>
        <w:t>____</w:t>
      </w:r>
    </w:p>
    <w:p w14:paraId="6E467A1A" w14:textId="77777777" w:rsidR="00E26D4C" w:rsidRPr="00B0563B" w:rsidRDefault="00E26D4C" w:rsidP="006F5597">
      <w:pPr>
        <w:tabs>
          <w:tab w:val="left" w:pos="851"/>
        </w:tabs>
        <w:jc w:val="center"/>
        <w:rPr>
          <w:i/>
          <w:sz w:val="18"/>
          <w:szCs w:val="18"/>
          <w:lang w:eastAsia="ru-RU"/>
        </w:rPr>
      </w:pPr>
      <w:r w:rsidRPr="00B0563B">
        <w:rPr>
          <w:i/>
          <w:sz w:val="18"/>
          <w:szCs w:val="18"/>
          <w:lang w:eastAsia="ru-RU"/>
        </w:rPr>
        <w:t>(вид документа, удостоверяющего личность)</w:t>
      </w:r>
    </w:p>
    <w:p w14:paraId="20C739E6" w14:textId="77777777" w:rsidR="00E26D4C" w:rsidRPr="00785294" w:rsidRDefault="00E26D4C" w:rsidP="006F5597">
      <w:pPr>
        <w:tabs>
          <w:tab w:val="left" w:pos="851"/>
        </w:tabs>
        <w:jc w:val="both"/>
        <w:rPr>
          <w:snapToGrid w:val="0"/>
          <w:sz w:val="24"/>
          <w:szCs w:val="24"/>
          <w:lang w:eastAsia="ru-RU"/>
        </w:rPr>
      </w:pPr>
      <w:r w:rsidRPr="00785294">
        <w:rPr>
          <w:snapToGrid w:val="0"/>
          <w:sz w:val="24"/>
          <w:szCs w:val="24"/>
          <w:lang w:eastAsia="ru-RU"/>
        </w:rPr>
        <w:t>_____________________________________________________________________________</w:t>
      </w:r>
      <w:r>
        <w:rPr>
          <w:snapToGrid w:val="0"/>
          <w:sz w:val="24"/>
          <w:szCs w:val="24"/>
          <w:lang w:eastAsia="ru-RU"/>
        </w:rPr>
        <w:t>_____</w:t>
      </w:r>
      <w:r w:rsidRPr="00785294">
        <w:rPr>
          <w:snapToGrid w:val="0"/>
          <w:sz w:val="24"/>
          <w:szCs w:val="24"/>
          <w:lang w:eastAsia="ru-RU"/>
        </w:rPr>
        <w:t>,</w:t>
      </w:r>
    </w:p>
    <w:p w14:paraId="1604E92D" w14:textId="77777777" w:rsidR="00E26D4C" w:rsidRPr="00DC7FDE" w:rsidRDefault="00E26D4C" w:rsidP="006F5597">
      <w:pPr>
        <w:tabs>
          <w:tab w:val="left" w:pos="851"/>
        </w:tabs>
        <w:jc w:val="center"/>
        <w:rPr>
          <w:i/>
          <w:sz w:val="24"/>
          <w:szCs w:val="24"/>
          <w:vertAlign w:val="superscript"/>
          <w:lang w:eastAsia="ru-RU"/>
        </w:rPr>
      </w:pPr>
      <w:r w:rsidRPr="00DC7FDE">
        <w:rPr>
          <w:i/>
          <w:sz w:val="24"/>
          <w:szCs w:val="24"/>
          <w:vertAlign w:val="superscript"/>
          <w:lang w:eastAsia="ru-RU"/>
        </w:rPr>
        <w:t>(когда и кем)</w:t>
      </w:r>
    </w:p>
    <w:p w14:paraId="557214CD" w14:textId="77777777" w:rsidR="00E26D4C" w:rsidRPr="00785294" w:rsidRDefault="00E26D4C" w:rsidP="006F5597">
      <w:pPr>
        <w:pStyle w:val="affb"/>
        <w:spacing w:before="0" w:after="0"/>
      </w:pPr>
      <w:r w:rsidRPr="00785294">
        <w:t>проживающий (ая) по адресу: ____________________________________________________</w:t>
      </w:r>
      <w:r>
        <w:t>____</w:t>
      </w:r>
    </w:p>
    <w:p w14:paraId="1494D1D2" w14:textId="77777777" w:rsidR="00E26D4C" w:rsidRPr="00785294" w:rsidRDefault="00E26D4C" w:rsidP="006F5597">
      <w:pPr>
        <w:pStyle w:val="affb"/>
        <w:spacing w:before="0" w:after="0"/>
      </w:pPr>
      <w:r w:rsidRPr="00785294">
        <w:t>____________________________________________________________________________</w:t>
      </w:r>
      <w:r>
        <w:t>_____</w:t>
      </w:r>
      <w:r w:rsidRPr="00785294">
        <w:t>_,</w:t>
      </w:r>
    </w:p>
    <w:p w14:paraId="2C42147F" w14:textId="77777777" w:rsidR="00E26D4C" w:rsidRPr="00785294" w:rsidRDefault="00E26D4C" w:rsidP="006F5597">
      <w:pPr>
        <w:pStyle w:val="affb"/>
        <w:spacing w:before="0" w:after="0"/>
      </w:pPr>
      <w:r w:rsidRPr="00785294">
        <w:t>действующий от имени субъекта персональных данных на основании</w:t>
      </w:r>
    </w:p>
    <w:p w14:paraId="7E19103E" w14:textId="77777777" w:rsidR="00E26D4C" w:rsidRPr="00785294" w:rsidRDefault="00E26D4C" w:rsidP="006F5597">
      <w:pPr>
        <w:pStyle w:val="affb"/>
        <w:spacing w:before="0" w:after="0"/>
      </w:pPr>
      <w:r w:rsidRPr="00785294">
        <w:t>_____________________________________________________________________________</w:t>
      </w:r>
      <w:r>
        <w:t>_____</w:t>
      </w:r>
    </w:p>
    <w:p w14:paraId="22911F00" w14:textId="77777777" w:rsidR="00E26D4C" w:rsidRPr="00785294" w:rsidRDefault="00E26D4C" w:rsidP="006F5597">
      <w:pPr>
        <w:pStyle w:val="affb"/>
        <w:spacing w:before="0" w:after="0"/>
        <w:rPr>
          <w:rFonts w:eastAsia="TimesNewRomanPSMT"/>
        </w:rPr>
      </w:pPr>
      <w:r w:rsidRPr="00785294">
        <w:rPr>
          <w:rFonts w:eastAsia="TimesNewRomanPSMT"/>
        </w:rPr>
        <w:t>____________________________________________________________________________</w:t>
      </w:r>
      <w:r>
        <w:rPr>
          <w:rFonts w:eastAsia="TimesNewRomanPSMT"/>
        </w:rPr>
        <w:t>_____</w:t>
      </w:r>
      <w:r w:rsidRPr="00785294">
        <w:rPr>
          <w:rFonts w:eastAsia="TimesNewRomanPSMT"/>
        </w:rPr>
        <w:t>_</w:t>
      </w:r>
      <w:r w:rsidRPr="00785294">
        <w:t>,</w:t>
      </w:r>
    </w:p>
    <w:p w14:paraId="345EFBDF" w14:textId="77777777" w:rsidR="00E26D4C" w:rsidRPr="00C31B56" w:rsidRDefault="00E26D4C" w:rsidP="006F5597">
      <w:pPr>
        <w:pStyle w:val="affb"/>
        <w:spacing w:before="0" w:after="0"/>
        <w:jc w:val="center"/>
        <w:rPr>
          <w:i/>
          <w:vertAlign w:val="superscript"/>
        </w:rPr>
      </w:pPr>
      <w:r w:rsidRPr="00C31B56">
        <w:rPr>
          <w:i/>
          <w:vertAlign w:val="superscript"/>
        </w:rPr>
        <w:t>(реквизиты доверенности или иного документа, подтверждающего полномочия представителя)</w:t>
      </w:r>
    </w:p>
    <w:p w14:paraId="3AF16EAE" w14:textId="5C301D7D" w:rsidR="00E26D4C" w:rsidRPr="00785294" w:rsidRDefault="00E26D4C" w:rsidP="006F5597">
      <w:pPr>
        <w:pStyle w:val="affb"/>
        <w:spacing w:before="0" w:after="0"/>
      </w:pPr>
      <w:r w:rsidRPr="00785294">
        <w:t xml:space="preserve">Прошу </w:t>
      </w:r>
      <w:r w:rsidR="00870731">
        <w:rPr>
          <w:rFonts w:eastAsia="TimesNewRomanPSMT"/>
        </w:rPr>
        <w:t>АНО «</w:t>
      </w:r>
      <w:r w:rsidR="008E1755">
        <w:rPr>
          <w:rFonts w:eastAsia="TimesNewRomanPSMT"/>
        </w:rPr>
        <w:t>Волонтерский центр РМК «Сила Урала</w:t>
      </w:r>
      <w:r w:rsidR="00870731">
        <w:rPr>
          <w:rFonts w:eastAsia="TimesNewRomanPSMT"/>
        </w:rPr>
        <w:t>»</w:t>
      </w:r>
      <w:r w:rsidR="00870731" w:rsidRPr="00FD100B">
        <w:rPr>
          <w:rFonts w:eastAsia="TimesNewRomanPSMT"/>
        </w:rPr>
        <w:t xml:space="preserve">  </w:t>
      </w:r>
      <w:r w:rsidRPr="00785294">
        <w:t>(выделить нужное):</w:t>
      </w:r>
    </w:p>
    <w:p w14:paraId="5B2FECCA" w14:textId="6CA358E6" w:rsidR="00E26D4C" w:rsidRPr="00624298" w:rsidRDefault="00E26D4C" w:rsidP="006F5597">
      <w:pPr>
        <w:pStyle w:val="affb"/>
        <w:tabs>
          <w:tab w:val="clear" w:pos="851"/>
          <w:tab w:val="left" w:pos="426"/>
        </w:tabs>
        <w:spacing w:before="0" w:after="0"/>
      </w:pPr>
      <w:r w:rsidRPr="00FD100B">
        <w:rPr>
          <w:rFonts w:ascii="Segoe UI Symbol" w:eastAsia="MS Gothic" w:hAnsi="Segoe UI Symbol" w:cs="Segoe UI Symbol"/>
        </w:rPr>
        <w:t>☐</w:t>
      </w:r>
      <w:r w:rsidRPr="00624298">
        <w:tab/>
        <w:t>уточнить следующие мои персональные данные: ________________________________</w:t>
      </w:r>
      <w:r>
        <w:t>_____</w:t>
      </w:r>
    </w:p>
    <w:p w14:paraId="589BEA95" w14:textId="77777777" w:rsidR="00E26D4C" w:rsidRPr="00785294" w:rsidRDefault="00E26D4C" w:rsidP="006F5597">
      <w:pPr>
        <w:pStyle w:val="affb"/>
        <w:spacing w:before="0" w:after="0"/>
      </w:pPr>
      <w:r w:rsidRPr="00785294">
        <w:t>____________________________________________________________________________</w:t>
      </w:r>
      <w:r>
        <w:t>_____</w:t>
      </w:r>
      <w:r w:rsidRPr="00785294">
        <w:t>_</w:t>
      </w:r>
    </w:p>
    <w:p w14:paraId="708330DD" w14:textId="77777777" w:rsidR="00E26D4C" w:rsidRPr="00785294" w:rsidRDefault="00E26D4C" w:rsidP="006F5597">
      <w:pPr>
        <w:tabs>
          <w:tab w:val="left" w:pos="851"/>
        </w:tabs>
        <w:contextualSpacing/>
        <w:jc w:val="both"/>
        <w:rPr>
          <w:snapToGrid w:val="0"/>
          <w:sz w:val="24"/>
          <w:szCs w:val="24"/>
          <w:lang w:eastAsia="ru-RU"/>
        </w:rPr>
      </w:pPr>
      <w:r w:rsidRPr="00785294">
        <w:rPr>
          <w:snapToGrid w:val="0"/>
          <w:sz w:val="24"/>
          <w:szCs w:val="24"/>
          <w:lang w:eastAsia="ru-RU"/>
        </w:rPr>
        <w:t>_____________</w:t>
      </w:r>
      <w:r>
        <w:rPr>
          <w:snapToGrid w:val="0"/>
          <w:sz w:val="24"/>
          <w:szCs w:val="24"/>
          <w:lang w:eastAsia="ru-RU"/>
        </w:rPr>
        <w:t>__________________________________________________________________________</w:t>
      </w:r>
      <w:r w:rsidRPr="00785294">
        <w:rPr>
          <w:snapToGrid w:val="0"/>
          <w:sz w:val="24"/>
          <w:szCs w:val="24"/>
          <w:lang w:eastAsia="ru-RU"/>
        </w:rPr>
        <w:t>_____________________________________________________________</w:t>
      </w:r>
      <w:r w:rsidRPr="00FD17D1">
        <w:rPr>
          <w:snapToGrid w:val="0"/>
          <w:sz w:val="24"/>
          <w:szCs w:val="24"/>
          <w:lang w:eastAsia="ru-RU"/>
        </w:rPr>
        <w:t>____</w:t>
      </w:r>
      <w:r w:rsidRPr="00785294">
        <w:rPr>
          <w:snapToGrid w:val="0"/>
          <w:sz w:val="24"/>
          <w:szCs w:val="24"/>
          <w:lang w:eastAsia="ru-RU"/>
        </w:rPr>
        <w:t>__</w:t>
      </w:r>
      <w:r>
        <w:rPr>
          <w:snapToGrid w:val="0"/>
          <w:sz w:val="24"/>
          <w:szCs w:val="24"/>
          <w:lang w:eastAsia="ru-RU"/>
        </w:rPr>
        <w:t>__________</w:t>
      </w:r>
    </w:p>
    <w:p w14:paraId="73F68D36" w14:textId="77777777" w:rsidR="00E26D4C" w:rsidRPr="00785294" w:rsidRDefault="00E26D4C" w:rsidP="006F5597">
      <w:pPr>
        <w:pStyle w:val="affb"/>
        <w:spacing w:before="0" w:after="0"/>
      </w:pPr>
      <w:r w:rsidRPr="00785294">
        <w:t xml:space="preserve">по </w:t>
      </w:r>
      <w:r>
        <w:t>п</w:t>
      </w:r>
      <w:r w:rsidRPr="00785294">
        <w:t>ричине</w:t>
      </w:r>
      <w:r>
        <w:t xml:space="preserve"> </w:t>
      </w:r>
      <w:r w:rsidRPr="00785294">
        <w:t>___________________________________________________</w:t>
      </w:r>
      <w:r>
        <w:t>_____</w:t>
      </w:r>
      <w:r w:rsidRPr="00785294">
        <w:t>_____________</w:t>
      </w:r>
      <w:r>
        <w:t>___</w:t>
      </w:r>
    </w:p>
    <w:p w14:paraId="5494456E" w14:textId="77777777" w:rsidR="00E26D4C" w:rsidRPr="009509A6" w:rsidRDefault="00E26D4C" w:rsidP="006F5597">
      <w:pPr>
        <w:pStyle w:val="affb"/>
        <w:spacing w:before="0" w:after="0"/>
        <w:jc w:val="center"/>
        <w:rPr>
          <w:i/>
          <w:vertAlign w:val="superscript"/>
        </w:rPr>
      </w:pPr>
      <w:r w:rsidRPr="00785294">
        <w:rPr>
          <w:i/>
          <w:vertAlign w:val="superscript"/>
        </w:rPr>
        <w:t>(указать уточняемые персональные данные и причину уточнения)</w:t>
      </w:r>
    </w:p>
    <w:p w14:paraId="57386DB1" w14:textId="3C4FBB13" w:rsidR="00E26D4C" w:rsidRPr="00785294" w:rsidRDefault="00E26D4C" w:rsidP="006F5597">
      <w:pPr>
        <w:pStyle w:val="affb"/>
        <w:tabs>
          <w:tab w:val="clear" w:pos="851"/>
          <w:tab w:val="left" w:pos="426"/>
        </w:tabs>
        <w:spacing w:before="0" w:after="0"/>
      </w:pPr>
      <w:r w:rsidRPr="00FD100B">
        <w:rPr>
          <w:rFonts w:ascii="Segoe UI Symbol" w:eastAsia="MS Gothic" w:hAnsi="Segoe UI Symbol" w:cs="Segoe UI Symbol"/>
        </w:rPr>
        <w:lastRenderedPageBreak/>
        <w:t>☐</w:t>
      </w:r>
      <w:r w:rsidRPr="009509A6">
        <w:tab/>
        <w:t>заблокировать следующие мои персональные данные: ___________________________</w:t>
      </w:r>
      <w:r>
        <w:t>____</w:t>
      </w:r>
    </w:p>
    <w:p w14:paraId="2AD50C40" w14:textId="77777777" w:rsidR="00E26D4C" w:rsidRPr="00785294" w:rsidRDefault="00E26D4C" w:rsidP="006F5597">
      <w:pPr>
        <w:pStyle w:val="affb"/>
        <w:spacing w:before="0" w:after="0"/>
      </w:pPr>
      <w:r w:rsidRPr="00785294">
        <w:t>____________________________________________________________________________</w:t>
      </w:r>
      <w:r>
        <w:t>____</w:t>
      </w:r>
      <w:r w:rsidRPr="00785294">
        <w:t>_</w:t>
      </w:r>
    </w:p>
    <w:p w14:paraId="4A43AAC6" w14:textId="77777777" w:rsidR="00E26D4C" w:rsidRPr="00785294" w:rsidRDefault="00E26D4C" w:rsidP="006F5597">
      <w:pPr>
        <w:pStyle w:val="affb"/>
        <w:spacing w:before="0" w:after="0"/>
      </w:pPr>
      <w:r w:rsidRPr="00785294">
        <w:t>по</w:t>
      </w:r>
      <w:r>
        <w:t xml:space="preserve"> </w:t>
      </w:r>
      <w:r w:rsidRPr="00785294">
        <w:t>причине__________________________________________________________________</w:t>
      </w:r>
      <w:r>
        <w:t>_____</w:t>
      </w:r>
    </w:p>
    <w:p w14:paraId="20FB3843" w14:textId="77777777" w:rsidR="00E26D4C" w:rsidRPr="00785294" w:rsidRDefault="00E26D4C" w:rsidP="006F5597">
      <w:pPr>
        <w:pStyle w:val="affb"/>
        <w:spacing w:before="0" w:after="0"/>
        <w:jc w:val="center"/>
        <w:rPr>
          <w:i/>
          <w:vertAlign w:val="superscript"/>
        </w:rPr>
      </w:pPr>
      <w:r w:rsidRPr="00785294">
        <w:rPr>
          <w:i/>
          <w:vertAlign w:val="superscript"/>
        </w:rPr>
        <w:t>(указать блокируемые персональные данные и причину блокирования)</w:t>
      </w:r>
    </w:p>
    <w:p w14:paraId="60AA1D02" w14:textId="2605BCB2" w:rsidR="00E26D4C" w:rsidRPr="009509A6" w:rsidRDefault="00E26D4C" w:rsidP="006F5597">
      <w:pPr>
        <w:pStyle w:val="affb"/>
        <w:tabs>
          <w:tab w:val="clear" w:pos="851"/>
          <w:tab w:val="left" w:pos="426"/>
        </w:tabs>
        <w:spacing w:before="0" w:after="0"/>
      </w:pPr>
      <w:r w:rsidRPr="00FD100B">
        <w:rPr>
          <w:rFonts w:ascii="Segoe UI Symbol" w:eastAsia="MS Gothic" w:hAnsi="Segoe UI Symbol" w:cs="Segoe UI Symbol"/>
        </w:rPr>
        <w:t>☐</w:t>
      </w:r>
      <w:r w:rsidRPr="009509A6">
        <w:tab/>
        <w:t>уничтожить следующие мои персональные данные: ___________________________</w:t>
      </w:r>
      <w:r>
        <w:t>______</w:t>
      </w:r>
    </w:p>
    <w:p w14:paraId="7927B82E" w14:textId="77777777" w:rsidR="00E26D4C" w:rsidRPr="00785294" w:rsidRDefault="00E26D4C" w:rsidP="006F5597">
      <w:pPr>
        <w:pStyle w:val="affb"/>
        <w:spacing w:before="0" w:after="0"/>
      </w:pPr>
      <w:r w:rsidRPr="00785294">
        <w:t>_____________________________________________________________________________</w:t>
      </w:r>
      <w:r>
        <w:t>____</w:t>
      </w:r>
    </w:p>
    <w:p w14:paraId="03D1B07B" w14:textId="77777777" w:rsidR="00E26D4C" w:rsidRDefault="00E26D4C" w:rsidP="006F5597">
      <w:pPr>
        <w:pStyle w:val="affb"/>
        <w:spacing w:before="0" w:after="0"/>
      </w:pPr>
      <w:r w:rsidRPr="00785294">
        <w:t>_______________________________________________________________</w:t>
      </w:r>
      <w:r>
        <w:t>__________________</w:t>
      </w:r>
    </w:p>
    <w:p w14:paraId="1E6C043A" w14:textId="77777777" w:rsidR="00E26D4C" w:rsidRPr="00785294" w:rsidRDefault="00E26D4C" w:rsidP="006F5597">
      <w:pPr>
        <w:pStyle w:val="affb"/>
        <w:spacing w:before="0" w:after="0"/>
      </w:pPr>
      <w:r w:rsidRPr="00785294">
        <w:t>по причине</w:t>
      </w:r>
      <w:r>
        <w:t xml:space="preserve"> </w:t>
      </w:r>
      <w:r w:rsidRPr="00785294">
        <w:t>_______</w:t>
      </w:r>
      <w:r>
        <w:t>____</w:t>
      </w:r>
      <w:r w:rsidRPr="00785294">
        <w:t>________________________________________________________</w:t>
      </w:r>
      <w:r>
        <w:t>____</w:t>
      </w:r>
    </w:p>
    <w:p w14:paraId="30EAD89F" w14:textId="3E244F35" w:rsidR="00E26D4C" w:rsidRPr="00B0563B" w:rsidRDefault="00E26D4C" w:rsidP="00B0563B">
      <w:pPr>
        <w:tabs>
          <w:tab w:val="left" w:pos="851"/>
        </w:tabs>
        <w:jc w:val="center"/>
        <w:rPr>
          <w:i/>
          <w:sz w:val="18"/>
          <w:szCs w:val="18"/>
          <w:lang w:eastAsia="ru-RU"/>
        </w:rPr>
      </w:pPr>
      <w:r w:rsidRPr="00B0563B">
        <w:rPr>
          <w:i/>
          <w:sz w:val="18"/>
          <w:szCs w:val="18"/>
          <w:lang w:eastAsia="ru-RU"/>
        </w:rPr>
        <w:t>(указать уничтожаемые персональные данные и при</w:t>
      </w:r>
      <w:r w:rsidR="00B0563B">
        <w:rPr>
          <w:i/>
          <w:sz w:val="18"/>
          <w:szCs w:val="18"/>
          <w:lang w:eastAsia="ru-RU"/>
        </w:rPr>
        <w:t>чину</w:t>
      </w:r>
      <w:r w:rsidRPr="00B0563B">
        <w:rPr>
          <w:i/>
          <w:sz w:val="18"/>
          <w:szCs w:val="18"/>
          <w:lang w:eastAsia="ru-RU"/>
        </w:rPr>
        <w:t xml:space="preserve"> уничтожения)</w:t>
      </w:r>
    </w:p>
    <w:p w14:paraId="60141CD5" w14:textId="77777777" w:rsidR="00E26D4C" w:rsidRDefault="00E26D4C" w:rsidP="006F5597">
      <w:pPr>
        <w:pStyle w:val="affb"/>
        <w:spacing w:before="0" w:after="0"/>
        <w:rPr>
          <w:rFonts w:eastAsia="TimesNewRomanPSMT"/>
        </w:rPr>
      </w:pPr>
    </w:p>
    <w:p w14:paraId="3C852467" w14:textId="1DC31548" w:rsidR="00E26D4C" w:rsidRPr="00785294" w:rsidRDefault="00E26D4C" w:rsidP="006F5597">
      <w:pPr>
        <w:pStyle w:val="affb"/>
        <w:spacing w:before="0" w:after="0"/>
        <w:rPr>
          <w:rFonts w:eastAsia="TimesNewRomanPSMT"/>
        </w:rPr>
      </w:pPr>
      <w:r w:rsidRPr="00785294">
        <w:rPr>
          <w:rFonts w:eastAsia="TimesNewRomanPSMT"/>
        </w:rPr>
        <w:t xml:space="preserve">Ответ на запрос прошу направить в установленные законодательством Российской Федерации сроки </w:t>
      </w:r>
      <w:r w:rsidRPr="00624298">
        <w:t>по</w:t>
      </w:r>
      <w:r w:rsidRPr="00785294">
        <w:rPr>
          <w:rFonts w:eastAsia="TimesNewRomanPSMT"/>
        </w:rPr>
        <w:t xml:space="preserve"> адресу</w:t>
      </w:r>
    </w:p>
    <w:p w14:paraId="5AD258AF" w14:textId="77777777" w:rsidR="00E26D4C" w:rsidRPr="00785294" w:rsidRDefault="00E26D4C" w:rsidP="006F5597">
      <w:pPr>
        <w:pStyle w:val="affb"/>
        <w:spacing w:before="0" w:after="0"/>
      </w:pPr>
      <w:r w:rsidRPr="00785294">
        <w:t>____________________________________________________________________________</w:t>
      </w:r>
      <w:r>
        <w:t>_____</w:t>
      </w:r>
      <w:r w:rsidRPr="00785294">
        <w:t>_</w:t>
      </w:r>
    </w:p>
    <w:p w14:paraId="52A12689" w14:textId="77777777" w:rsidR="00E26D4C" w:rsidRPr="00785294" w:rsidRDefault="00E26D4C" w:rsidP="006F5597">
      <w:pPr>
        <w:pStyle w:val="affb"/>
        <w:spacing w:before="0" w:after="0"/>
      </w:pPr>
      <w:r w:rsidRPr="00785294">
        <w:t>____________________________________________________________________________</w:t>
      </w:r>
      <w:r>
        <w:t>_____</w:t>
      </w:r>
      <w:r w:rsidRPr="00785294">
        <w:t>_</w:t>
      </w:r>
    </w:p>
    <w:p w14:paraId="0B50445E" w14:textId="77777777" w:rsidR="00E26D4C" w:rsidRPr="00785294" w:rsidRDefault="00E26D4C" w:rsidP="006F5597">
      <w:pPr>
        <w:pStyle w:val="aff5"/>
        <w:spacing w:before="0" w:after="0"/>
        <w:rPr>
          <w:snapToGrid w:val="0"/>
        </w:rPr>
      </w:pPr>
    </w:p>
    <w:tbl>
      <w:tblPr>
        <w:tblW w:w="5000" w:type="pct"/>
        <w:tblLook w:val="00A0" w:firstRow="1" w:lastRow="0" w:firstColumn="1" w:lastColumn="0" w:noHBand="0" w:noVBand="0"/>
      </w:tblPr>
      <w:tblGrid>
        <w:gridCol w:w="2128"/>
        <w:gridCol w:w="1598"/>
        <w:gridCol w:w="1527"/>
        <w:gridCol w:w="1625"/>
        <w:gridCol w:w="3044"/>
      </w:tblGrid>
      <w:tr w:rsidR="00E26D4C" w:rsidRPr="001E0A12" w14:paraId="26D65944" w14:textId="77777777" w:rsidTr="00E26D4C">
        <w:trPr>
          <w:trHeight w:val="339"/>
        </w:trPr>
        <w:tc>
          <w:tcPr>
            <w:tcW w:w="1072" w:type="pct"/>
            <w:tcBorders>
              <w:top w:val="nil"/>
              <w:left w:val="nil"/>
              <w:bottom w:val="single" w:sz="4" w:space="0" w:color="auto"/>
              <w:right w:val="nil"/>
            </w:tcBorders>
          </w:tcPr>
          <w:p w14:paraId="215B8186" w14:textId="77777777" w:rsidR="00E26D4C" w:rsidRPr="00785294" w:rsidRDefault="00E26D4C" w:rsidP="006F5597">
            <w:pPr>
              <w:pStyle w:val="aff5"/>
              <w:spacing w:before="0" w:after="0"/>
            </w:pPr>
          </w:p>
        </w:tc>
        <w:tc>
          <w:tcPr>
            <w:tcW w:w="805" w:type="pct"/>
          </w:tcPr>
          <w:p w14:paraId="4E84AE12" w14:textId="77777777" w:rsidR="00E26D4C" w:rsidRPr="00785294" w:rsidRDefault="00E26D4C" w:rsidP="006F5597">
            <w:pPr>
              <w:pStyle w:val="aff5"/>
              <w:spacing w:before="0" w:after="0"/>
            </w:pPr>
          </w:p>
        </w:tc>
        <w:tc>
          <w:tcPr>
            <w:tcW w:w="769" w:type="pct"/>
            <w:tcBorders>
              <w:top w:val="nil"/>
              <w:left w:val="nil"/>
              <w:bottom w:val="single" w:sz="4" w:space="0" w:color="auto"/>
              <w:right w:val="nil"/>
            </w:tcBorders>
          </w:tcPr>
          <w:p w14:paraId="5316D1D0" w14:textId="77777777" w:rsidR="00E26D4C" w:rsidRPr="00785294" w:rsidRDefault="00E26D4C" w:rsidP="006F5597">
            <w:pPr>
              <w:pStyle w:val="aff5"/>
              <w:spacing w:before="0" w:after="0"/>
            </w:pPr>
          </w:p>
        </w:tc>
        <w:tc>
          <w:tcPr>
            <w:tcW w:w="819" w:type="pct"/>
          </w:tcPr>
          <w:p w14:paraId="2D7BFA45" w14:textId="77777777" w:rsidR="00E26D4C" w:rsidRPr="00785294" w:rsidRDefault="00E26D4C" w:rsidP="006F5597">
            <w:pPr>
              <w:pStyle w:val="aff5"/>
              <w:spacing w:before="0" w:after="0"/>
            </w:pPr>
          </w:p>
        </w:tc>
        <w:tc>
          <w:tcPr>
            <w:tcW w:w="1534" w:type="pct"/>
            <w:tcBorders>
              <w:top w:val="nil"/>
              <w:left w:val="nil"/>
              <w:bottom w:val="single" w:sz="4" w:space="0" w:color="auto"/>
              <w:right w:val="nil"/>
            </w:tcBorders>
          </w:tcPr>
          <w:p w14:paraId="083CFD84" w14:textId="77777777" w:rsidR="00E26D4C" w:rsidRPr="00785294" w:rsidRDefault="00E26D4C" w:rsidP="006F5597">
            <w:pPr>
              <w:pStyle w:val="aff5"/>
              <w:spacing w:before="0" w:after="0"/>
            </w:pPr>
          </w:p>
        </w:tc>
      </w:tr>
      <w:tr w:rsidR="00E26D4C" w:rsidRPr="00624298" w14:paraId="5C279C28" w14:textId="77777777" w:rsidTr="00E26D4C">
        <w:trPr>
          <w:trHeight w:val="232"/>
        </w:trPr>
        <w:tc>
          <w:tcPr>
            <w:tcW w:w="1072" w:type="pct"/>
            <w:tcBorders>
              <w:top w:val="single" w:sz="4" w:space="0" w:color="auto"/>
              <w:left w:val="nil"/>
              <w:bottom w:val="nil"/>
              <w:right w:val="nil"/>
            </w:tcBorders>
            <w:hideMark/>
          </w:tcPr>
          <w:p w14:paraId="082B54E8" w14:textId="77777777" w:rsidR="00E26D4C" w:rsidRPr="00C31B56" w:rsidRDefault="00E26D4C" w:rsidP="006F5597">
            <w:pPr>
              <w:pStyle w:val="affb"/>
              <w:spacing w:before="0" w:after="0"/>
              <w:jc w:val="center"/>
              <w:rPr>
                <w:i/>
                <w:vertAlign w:val="superscript"/>
              </w:rPr>
            </w:pPr>
            <w:r w:rsidRPr="00C31B56">
              <w:rPr>
                <w:i/>
                <w:vertAlign w:val="superscript"/>
              </w:rPr>
              <w:t>(Дата)</w:t>
            </w:r>
          </w:p>
        </w:tc>
        <w:tc>
          <w:tcPr>
            <w:tcW w:w="805" w:type="pct"/>
          </w:tcPr>
          <w:p w14:paraId="0164FB89" w14:textId="77777777" w:rsidR="00E26D4C" w:rsidRPr="00C31B56" w:rsidRDefault="00E26D4C" w:rsidP="006F5597">
            <w:pPr>
              <w:pStyle w:val="affb"/>
              <w:spacing w:before="0" w:after="0"/>
              <w:jc w:val="center"/>
              <w:rPr>
                <w:i/>
                <w:vertAlign w:val="superscript"/>
              </w:rPr>
            </w:pPr>
          </w:p>
        </w:tc>
        <w:tc>
          <w:tcPr>
            <w:tcW w:w="769" w:type="pct"/>
            <w:tcBorders>
              <w:top w:val="single" w:sz="4" w:space="0" w:color="auto"/>
              <w:left w:val="nil"/>
              <w:bottom w:val="nil"/>
              <w:right w:val="nil"/>
            </w:tcBorders>
            <w:hideMark/>
          </w:tcPr>
          <w:p w14:paraId="1A12738A" w14:textId="77777777" w:rsidR="00E26D4C" w:rsidRPr="00C31B56" w:rsidRDefault="00E26D4C" w:rsidP="006F5597">
            <w:pPr>
              <w:pStyle w:val="affb"/>
              <w:spacing w:before="0" w:after="0"/>
              <w:jc w:val="center"/>
              <w:rPr>
                <w:i/>
                <w:vertAlign w:val="superscript"/>
              </w:rPr>
            </w:pPr>
            <w:r w:rsidRPr="00C31B56">
              <w:rPr>
                <w:i/>
                <w:vertAlign w:val="superscript"/>
              </w:rPr>
              <w:t>(Подпись)</w:t>
            </w:r>
          </w:p>
        </w:tc>
        <w:tc>
          <w:tcPr>
            <w:tcW w:w="819" w:type="pct"/>
          </w:tcPr>
          <w:p w14:paraId="50E73486" w14:textId="77777777" w:rsidR="00E26D4C" w:rsidRPr="00C31B56" w:rsidRDefault="00E26D4C" w:rsidP="006F5597">
            <w:pPr>
              <w:pStyle w:val="affb"/>
              <w:spacing w:before="0" w:after="0"/>
              <w:jc w:val="center"/>
              <w:rPr>
                <w:i/>
                <w:vertAlign w:val="superscript"/>
              </w:rPr>
            </w:pPr>
          </w:p>
        </w:tc>
        <w:tc>
          <w:tcPr>
            <w:tcW w:w="1534" w:type="pct"/>
            <w:tcBorders>
              <w:top w:val="single" w:sz="4" w:space="0" w:color="auto"/>
              <w:left w:val="nil"/>
              <w:bottom w:val="nil"/>
              <w:right w:val="nil"/>
            </w:tcBorders>
            <w:hideMark/>
          </w:tcPr>
          <w:p w14:paraId="50D6D148" w14:textId="3EE88A5C" w:rsidR="00E26D4C" w:rsidRPr="00C31B56" w:rsidRDefault="00E26D4C" w:rsidP="006F5597">
            <w:pPr>
              <w:pStyle w:val="affb"/>
              <w:spacing w:before="0" w:after="0"/>
              <w:jc w:val="center"/>
              <w:rPr>
                <w:i/>
                <w:vertAlign w:val="superscript"/>
              </w:rPr>
            </w:pPr>
            <w:r w:rsidRPr="00C31B56">
              <w:rPr>
                <w:i/>
                <w:vertAlign w:val="superscript"/>
              </w:rPr>
              <w:t>(Ф</w:t>
            </w:r>
            <w:r w:rsidR="00B0563B">
              <w:rPr>
                <w:i/>
                <w:vertAlign w:val="superscript"/>
              </w:rPr>
              <w:t>.</w:t>
            </w:r>
            <w:r w:rsidRPr="00C31B56">
              <w:rPr>
                <w:i/>
                <w:vertAlign w:val="superscript"/>
              </w:rPr>
              <w:t>И</w:t>
            </w:r>
            <w:r w:rsidR="00B0563B">
              <w:rPr>
                <w:i/>
                <w:vertAlign w:val="superscript"/>
              </w:rPr>
              <w:t>.</w:t>
            </w:r>
            <w:r w:rsidRPr="00C31B56">
              <w:rPr>
                <w:i/>
                <w:vertAlign w:val="superscript"/>
              </w:rPr>
              <w:t>О</w:t>
            </w:r>
            <w:r w:rsidR="00B0563B">
              <w:rPr>
                <w:i/>
                <w:vertAlign w:val="superscript"/>
              </w:rPr>
              <w:t>.</w:t>
            </w:r>
            <w:r w:rsidRPr="00C31B56">
              <w:rPr>
                <w:i/>
                <w:vertAlign w:val="superscript"/>
              </w:rPr>
              <w:t>)</w:t>
            </w:r>
          </w:p>
        </w:tc>
      </w:tr>
    </w:tbl>
    <w:p w14:paraId="769EA509" w14:textId="77777777" w:rsidR="00E26D4C" w:rsidRPr="00C12D03" w:rsidRDefault="00E26D4C" w:rsidP="006F5597">
      <w:pPr>
        <w:pStyle w:val="aff5"/>
        <w:spacing w:before="0" w:after="0"/>
      </w:pPr>
    </w:p>
    <w:p w14:paraId="5F6F28BC" w14:textId="77777777" w:rsidR="00316730" w:rsidRPr="00FD100B" w:rsidRDefault="00316730" w:rsidP="006F5597">
      <w:pPr>
        <w:pStyle w:val="aff5"/>
        <w:spacing w:before="0" w:after="0"/>
      </w:pPr>
    </w:p>
    <w:sectPr w:rsidR="00316730" w:rsidRPr="00FD100B" w:rsidSect="009E1D63">
      <w:headerReference w:type="even" r:id="rId20"/>
      <w:footerReference w:type="default" r:id="rId21"/>
      <w:headerReference w:type="first" r:id="rId22"/>
      <w:pgSz w:w="11906" w:h="16838" w:code="9"/>
      <w:pgMar w:top="1134" w:right="680" w:bottom="1134" w:left="1304"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vcpc vcpc" w:date="2026-06-30T17:36:00Z" w:initials="vv">
    <w:p w14:paraId="6B1562C6" w14:textId="77777777" w:rsidR="00114F99" w:rsidRDefault="00114F99" w:rsidP="00114F99">
      <w:pPr>
        <w:pStyle w:val="af8"/>
      </w:pPr>
      <w:r>
        <w:rPr>
          <w:rStyle w:val="af7"/>
        </w:rPr>
        <w:annotationRef/>
      </w:r>
      <w:r>
        <w:t>Вставить гиперссылку на перечень</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1562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04197F" w16cex:dateUtc="2026-06-30T1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1562C6" w16cid:durableId="710419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C7F4" w14:textId="77777777" w:rsidR="004D5F20" w:rsidRDefault="004D5F20">
      <w:r>
        <w:separator/>
      </w:r>
    </w:p>
  </w:endnote>
  <w:endnote w:type="continuationSeparator" w:id="0">
    <w:p w14:paraId="13137788" w14:textId="77777777" w:rsidR="004D5F20" w:rsidRDefault="004D5F20">
      <w:r>
        <w:continuationSeparator/>
      </w:r>
    </w:p>
  </w:endnote>
  <w:endnote w:type="continuationNotice" w:id="1">
    <w:p w14:paraId="004BAE6B" w14:textId="77777777" w:rsidR="004D5F20" w:rsidRDefault="004D5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dobe Garamond Pro">
    <w:altName w:val="Times New Roman"/>
    <w:panose1 w:val="00000000000000000000"/>
    <w:charset w:val="00"/>
    <w:family w:val="roman"/>
    <w:notTrueType/>
    <w:pitch w:val="default"/>
  </w:font>
  <w:font w:name="Segoe UI Semibold">
    <w:panose1 w:val="020B07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438369"/>
      <w:docPartObj>
        <w:docPartGallery w:val="Page Numbers (Bottom of Page)"/>
        <w:docPartUnique/>
      </w:docPartObj>
    </w:sdtPr>
    <w:sdtContent>
      <w:p w14:paraId="54E6D76F" w14:textId="5510ED95" w:rsidR="001638B5" w:rsidRDefault="001638B5">
        <w:pPr>
          <w:pStyle w:val="af0"/>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F34F" w14:textId="77777777" w:rsidR="004D5F20" w:rsidRDefault="004D5F20">
      <w:r>
        <w:separator/>
      </w:r>
    </w:p>
  </w:footnote>
  <w:footnote w:type="continuationSeparator" w:id="0">
    <w:p w14:paraId="2182F755" w14:textId="77777777" w:rsidR="004D5F20" w:rsidRDefault="004D5F20">
      <w:r>
        <w:continuationSeparator/>
      </w:r>
    </w:p>
  </w:footnote>
  <w:footnote w:type="continuationNotice" w:id="1">
    <w:p w14:paraId="04AE0225" w14:textId="77777777" w:rsidR="004D5F20" w:rsidRDefault="004D5F20"/>
  </w:footnote>
  <w:footnote w:id="2">
    <w:p w14:paraId="32A90122" w14:textId="13B9DC39" w:rsidR="001638B5" w:rsidRPr="000B5CAE" w:rsidRDefault="001638B5" w:rsidP="00793838">
      <w:pPr>
        <w:pStyle w:val="affd"/>
        <w:jc w:val="both"/>
        <w:rPr>
          <w:b/>
          <w:i/>
          <w:sz w:val="22"/>
        </w:rPr>
      </w:pPr>
      <w:r w:rsidRPr="00793838">
        <w:rPr>
          <w:rStyle w:val="aff4"/>
          <w:b/>
          <w:i/>
          <w:sz w:val="22"/>
        </w:rPr>
        <w:footnoteRef/>
      </w:r>
      <w:r w:rsidRPr="00793838">
        <w:rPr>
          <w:b/>
          <w:i/>
          <w:sz w:val="22"/>
        </w:rPr>
        <w:t xml:space="preserve"> </w:t>
      </w:r>
      <w:r w:rsidRPr="00793838">
        <w:rPr>
          <w:sz w:val="22"/>
        </w:rPr>
        <w:t>В случае отзыва Вами согласия на обработку персональных данных мы будем обязаны прекратить их обработку</w:t>
      </w:r>
      <w:r>
        <w:rPr>
          <w:sz w:val="22"/>
        </w:rPr>
        <w:t xml:space="preserve"> </w:t>
      </w:r>
      <w:r w:rsidRPr="00E33BE9">
        <w:rPr>
          <w:sz w:val="22"/>
        </w:rPr>
        <w:t xml:space="preserve">или обеспечить прекращение такой обработки (если обработка персональных данных осуществляется другим лицом, </w:t>
      </w:r>
      <w:r w:rsidRPr="00496B3D">
        <w:rPr>
          <w:sz w:val="22"/>
        </w:rPr>
        <w:t xml:space="preserve">действующим по поручению оператора), если других правовых оснований обработки персональных данных нет. Если Ваши данные обрабатываются на основе данного Волонтерскому центру согласия на обработку персональных данных, и Вы хотите прекратить обработку персональных данных, напишите нам по адресу: </w:t>
      </w:r>
      <w:hyperlink r:id="rId1" w:history="1">
        <w:r w:rsidRPr="00496B3D">
          <w:rPr>
            <w:rStyle w:val="aff"/>
            <w:sz w:val="22"/>
            <w:lang w:val="en-US"/>
          </w:rPr>
          <w:t>info</w:t>
        </w:r>
        <w:r w:rsidRPr="00496B3D">
          <w:rPr>
            <w:rStyle w:val="aff"/>
            <w:sz w:val="22"/>
          </w:rPr>
          <w:t>@</w:t>
        </w:r>
        <w:r w:rsidRPr="00496B3D">
          <w:rPr>
            <w:rStyle w:val="aff"/>
            <w:sz w:val="22"/>
            <w:lang w:val="en-US"/>
          </w:rPr>
          <w:t>vc</w:t>
        </w:r>
        <w:r w:rsidRPr="00496B3D">
          <w:rPr>
            <w:rStyle w:val="aff"/>
            <w:sz w:val="22"/>
          </w:rPr>
          <w:t>.</w:t>
        </w:r>
        <w:r w:rsidRPr="00496B3D">
          <w:rPr>
            <w:rStyle w:val="aff"/>
            <w:sz w:val="22"/>
            <w:lang w:val="en-US"/>
          </w:rPr>
          <w:t>rmk</w:t>
        </w:r>
        <w:r w:rsidRPr="00496B3D">
          <w:rPr>
            <w:rStyle w:val="aff"/>
            <w:sz w:val="22"/>
          </w:rPr>
          <w:t>.</w:t>
        </w:r>
        <w:r w:rsidRPr="00496B3D">
          <w:rPr>
            <w:rStyle w:val="aff"/>
            <w:sz w:val="22"/>
            <w:lang w:val="en-US"/>
          </w:rPr>
          <w:t>ru</w:t>
        </w:r>
      </w:hyperlink>
    </w:p>
    <w:p w14:paraId="189D40A8" w14:textId="0C2F6557" w:rsidR="001638B5" w:rsidRPr="00697CEB" w:rsidRDefault="001638B5" w:rsidP="00793838">
      <w:pPr>
        <w:pStyle w:val="affd"/>
        <w:jc w:val="both"/>
        <w:rPr>
          <w:color w:val="FF0000"/>
          <w:sz w:val="22"/>
          <w:u w:val="single"/>
        </w:rPr>
      </w:pPr>
      <w:r w:rsidRPr="002542E8">
        <w:rPr>
          <w:color w:val="4472C4" w:themeColor="accent5"/>
          <w:sz w:val="22"/>
          <w:u w:val="single"/>
        </w:rPr>
        <w:t xml:space="preserve">Скачать форму отзыва согласия на обработку персональных данных. </w:t>
      </w:r>
      <w:r w:rsidR="002542E8" w:rsidRPr="002542E8">
        <w:rPr>
          <w:color w:val="FF0000"/>
          <w:sz w:val="22"/>
          <w:highlight w:val="yellow"/>
          <w:u w:val="single"/>
        </w:rPr>
        <w:t>ГИПЕРССЫЛКА НА ФОРМУ</w:t>
      </w:r>
    </w:p>
    <w:p w14:paraId="63C6358F" w14:textId="54C1F2BE" w:rsidR="001638B5" w:rsidRPr="00793838" w:rsidRDefault="001638B5" w:rsidP="00793838">
      <w:pPr>
        <w:pStyle w:val="affd"/>
        <w:jc w:val="both"/>
        <w:rPr>
          <w:sz w:val="22"/>
        </w:rPr>
      </w:pPr>
      <w:r w:rsidRPr="00462E8A">
        <w:rPr>
          <w:sz w:val="22"/>
        </w:rPr>
        <w:t xml:space="preserve">В случае отзыва согласия просим Вас направить скан-копию оформленного </w:t>
      </w:r>
      <w:r w:rsidRPr="00496B3D">
        <w:rPr>
          <w:sz w:val="22"/>
        </w:rPr>
        <w:t xml:space="preserve">отзыва на адрес </w:t>
      </w:r>
      <w:hyperlink r:id="rId2" w:history="1">
        <w:r w:rsidRPr="00496B3D">
          <w:rPr>
            <w:rStyle w:val="aff"/>
            <w:sz w:val="22"/>
            <w:lang w:val="en-US"/>
          </w:rPr>
          <w:t>info</w:t>
        </w:r>
        <w:r w:rsidRPr="00496B3D">
          <w:rPr>
            <w:rStyle w:val="aff"/>
            <w:sz w:val="22"/>
          </w:rPr>
          <w:t>@</w:t>
        </w:r>
        <w:r w:rsidRPr="00496B3D">
          <w:rPr>
            <w:rStyle w:val="aff"/>
            <w:sz w:val="22"/>
            <w:lang w:val="en-US"/>
          </w:rPr>
          <w:t>vc</w:t>
        </w:r>
        <w:r w:rsidRPr="00496B3D">
          <w:rPr>
            <w:rStyle w:val="aff"/>
            <w:sz w:val="22"/>
          </w:rPr>
          <w:t>.</w:t>
        </w:r>
        <w:r w:rsidRPr="00496B3D">
          <w:rPr>
            <w:rStyle w:val="aff"/>
            <w:sz w:val="22"/>
            <w:lang w:val="en-US"/>
          </w:rPr>
          <w:t>rmk</w:t>
        </w:r>
        <w:r w:rsidRPr="00496B3D">
          <w:rPr>
            <w:rStyle w:val="aff"/>
            <w:sz w:val="22"/>
          </w:rPr>
          <w:t>.</w:t>
        </w:r>
        <w:r w:rsidRPr="00496B3D">
          <w:rPr>
            <w:rStyle w:val="aff"/>
            <w:sz w:val="22"/>
            <w:lang w:val="en-US"/>
          </w:rPr>
          <w:t>ru</w:t>
        </w:r>
      </w:hyperlink>
      <w:r w:rsidRPr="00496B3D">
        <w:rPr>
          <w:sz w:val="22"/>
        </w:rPr>
        <w:t xml:space="preserve"> Отзыв на бумажном носителе Вы можете передать в офис </w:t>
      </w:r>
      <w:r>
        <w:rPr>
          <w:sz w:val="22"/>
        </w:rPr>
        <w:t>Волонтерского центра</w:t>
      </w:r>
      <w:r w:rsidRPr="00496B3D">
        <w:rPr>
          <w:sz w:val="22"/>
        </w:rPr>
        <w:t xml:space="preserve"> лично или отправить по почте заказным письмом с уведомлением о вручении. В соответствии с законодательством о защите персональных данных, в срок, не превышающий тридцати дней с момента поступления отзыва</w:t>
      </w:r>
      <w:r w:rsidRPr="00793838">
        <w:rPr>
          <w:sz w:val="22"/>
        </w:rPr>
        <w:t xml:space="preserve"> в</w:t>
      </w:r>
      <w:r>
        <w:rPr>
          <w:sz w:val="22"/>
        </w:rPr>
        <w:t> </w:t>
      </w:r>
      <w:r w:rsidRPr="00793838">
        <w:rPr>
          <w:sz w:val="22"/>
        </w:rPr>
        <w:t xml:space="preserve">письменном виде, мы прекратим обработку Ваших персональных данных, если у </w:t>
      </w:r>
      <w:r>
        <w:rPr>
          <w:sz w:val="22"/>
        </w:rPr>
        <w:t xml:space="preserve">Волонтерского центра </w:t>
      </w:r>
      <w:r w:rsidRPr="00793838">
        <w:rPr>
          <w:sz w:val="22"/>
        </w:rPr>
        <w:t xml:space="preserve">нет других </w:t>
      </w:r>
      <w:r w:rsidRPr="003A22CE">
        <w:rPr>
          <w:sz w:val="22"/>
        </w:rPr>
        <w:t>правовых оснований обработки персональных данных или требований законодательства РФ. Вам будет направлено подтверждение о прекращении обработки Ваших персональных данных либо ответ,</w:t>
      </w:r>
      <w:r w:rsidRPr="00793838">
        <w:rPr>
          <w:sz w:val="22"/>
        </w:rPr>
        <w:t xml:space="preserve"> содержащий основания для продолжения обработки персональных данных.</w:t>
      </w:r>
    </w:p>
    <w:p w14:paraId="4601A88F" w14:textId="411675C8" w:rsidR="001638B5" w:rsidRPr="00793838" w:rsidRDefault="001638B5" w:rsidP="00793838">
      <w:pPr>
        <w:pStyle w:val="affd"/>
        <w:jc w:val="both"/>
        <w:rPr>
          <w:sz w:val="22"/>
        </w:rPr>
      </w:pPr>
      <w:r w:rsidRPr="00793838">
        <w:rPr>
          <w:sz w:val="22"/>
        </w:rPr>
        <w:t xml:space="preserve">Если </w:t>
      </w:r>
      <w:r>
        <w:rPr>
          <w:sz w:val="22"/>
        </w:rPr>
        <w:t>В</w:t>
      </w:r>
      <w:r w:rsidRPr="00793838">
        <w:rPr>
          <w:sz w:val="22"/>
        </w:rPr>
        <w:t xml:space="preserve">аши данные обрабатываются на основе договора, заключенного между Вами и </w:t>
      </w:r>
      <w:r>
        <w:rPr>
          <w:sz w:val="22"/>
        </w:rPr>
        <w:t>Волонтерским центром</w:t>
      </w:r>
      <w:r w:rsidRPr="00793838">
        <w:rPr>
          <w:sz w:val="22"/>
        </w:rPr>
        <w:t>, обработка данных будет прекращена после расторжения договора в сроки, установленные законодательством РФ.</w:t>
      </w:r>
    </w:p>
    <w:p w14:paraId="2671B807" w14:textId="5852C4E4" w:rsidR="001638B5" w:rsidRDefault="001638B5" w:rsidP="00793838">
      <w:pPr>
        <w:pStyle w:val="affd"/>
        <w:jc w:val="both"/>
        <w:rPr>
          <w:sz w:val="22"/>
        </w:rPr>
      </w:pPr>
      <w:r w:rsidRPr="00793838">
        <w:rPr>
          <w:sz w:val="22"/>
        </w:rPr>
        <w:t xml:space="preserve">Если </w:t>
      </w:r>
      <w:r>
        <w:rPr>
          <w:sz w:val="22"/>
        </w:rPr>
        <w:t>В</w:t>
      </w:r>
      <w:r w:rsidRPr="00793838">
        <w:rPr>
          <w:sz w:val="22"/>
        </w:rPr>
        <w:t xml:space="preserve">аши данные обрабатываются на основе Вашего согласия на обработку файлов cookie </w:t>
      </w:r>
      <w:r>
        <w:rPr>
          <w:sz w:val="22"/>
        </w:rPr>
        <w:br/>
      </w:r>
      <w:r w:rsidRPr="00D00607">
        <w:rPr>
          <w:sz w:val="22"/>
        </w:rPr>
        <w:t>(в соответствии с Политикой в отношении файлов cookie), и Вы хотите прекратить обработку персональных данных, ознакомьтесь с разделом «Как управлять файлами cookie» в Политике в отношении файлов cookie.</w:t>
      </w:r>
    </w:p>
    <w:p w14:paraId="7A58409B" w14:textId="716ABE23" w:rsidR="001638B5" w:rsidRDefault="001638B5" w:rsidP="00793838">
      <w:pPr>
        <w:pStyle w:val="affd"/>
        <w:jc w:val="both"/>
        <w:rPr>
          <w:sz w:val="22"/>
        </w:rPr>
      </w:pPr>
    </w:p>
    <w:p w14:paraId="270D4A50" w14:textId="77777777" w:rsidR="001638B5" w:rsidRPr="00793838" w:rsidRDefault="001638B5" w:rsidP="00793838">
      <w:pPr>
        <w:pStyle w:val="affd"/>
        <w:jc w:val="both"/>
        <w:rPr>
          <w:sz w:val="22"/>
        </w:rPr>
      </w:pPr>
    </w:p>
  </w:footnote>
  <w:footnote w:id="3">
    <w:p w14:paraId="3054B2F2" w14:textId="4A9FCAA3" w:rsidR="001638B5" w:rsidRPr="00793838" w:rsidRDefault="001638B5" w:rsidP="000B5CAE">
      <w:pPr>
        <w:pStyle w:val="aff5"/>
        <w:widowControl w:val="0"/>
        <w:spacing w:before="0" w:after="0"/>
        <w:rPr>
          <w:sz w:val="22"/>
          <w:szCs w:val="22"/>
        </w:rPr>
      </w:pPr>
      <w:r w:rsidRPr="00793838">
        <w:rPr>
          <w:rStyle w:val="aff4"/>
          <w:sz w:val="22"/>
          <w:szCs w:val="22"/>
        </w:rPr>
        <w:footnoteRef/>
      </w:r>
      <w:r w:rsidRPr="00793838">
        <w:rPr>
          <w:sz w:val="22"/>
          <w:szCs w:val="22"/>
        </w:rPr>
        <w:t xml:space="preserve"> Вы как субъект персональных данных имеете право получать от </w:t>
      </w:r>
      <w:r>
        <w:rPr>
          <w:sz w:val="22"/>
          <w:szCs w:val="22"/>
        </w:rPr>
        <w:t>Волонтерского центра</w:t>
      </w:r>
      <w:r w:rsidRPr="00793838">
        <w:rPr>
          <w:sz w:val="22"/>
          <w:szCs w:val="22"/>
        </w:rPr>
        <w:t xml:space="preserve">: </w:t>
      </w:r>
    </w:p>
    <w:p w14:paraId="3C61C9DA" w14:textId="62977352" w:rsidR="001638B5" w:rsidRPr="00D00607"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D00607">
        <w:rPr>
          <w:sz w:val="22"/>
          <w:szCs w:val="22"/>
        </w:rPr>
        <w:t xml:space="preserve">подтверждение факта обработки </w:t>
      </w:r>
      <w:r>
        <w:rPr>
          <w:sz w:val="22"/>
          <w:szCs w:val="22"/>
        </w:rPr>
        <w:t xml:space="preserve">Волонтерским центром </w:t>
      </w:r>
      <w:r w:rsidRPr="00D00607">
        <w:rPr>
          <w:sz w:val="22"/>
          <w:szCs w:val="22"/>
        </w:rPr>
        <w:t xml:space="preserve"> Ваших персональных данных;</w:t>
      </w:r>
    </w:p>
    <w:p w14:paraId="0E89852B" w14:textId="77777777"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793838">
        <w:rPr>
          <w:sz w:val="22"/>
          <w:szCs w:val="22"/>
        </w:rPr>
        <w:t>сведения о правовых основаниях и целях обработки персональных данных;</w:t>
      </w:r>
    </w:p>
    <w:p w14:paraId="4CC67559" w14:textId="37B6A37B"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793838">
        <w:rPr>
          <w:sz w:val="22"/>
          <w:szCs w:val="22"/>
        </w:rPr>
        <w:t xml:space="preserve">сведения о применяемых </w:t>
      </w:r>
      <w:r>
        <w:rPr>
          <w:sz w:val="22"/>
          <w:szCs w:val="22"/>
        </w:rPr>
        <w:t>Волонтерским центром</w:t>
      </w:r>
      <w:r w:rsidRPr="00793838">
        <w:rPr>
          <w:sz w:val="22"/>
          <w:szCs w:val="22"/>
        </w:rPr>
        <w:t xml:space="preserve"> способах обработки персональных данных;</w:t>
      </w:r>
    </w:p>
    <w:p w14:paraId="7490B00B" w14:textId="24283B6D"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793838">
        <w:rPr>
          <w:sz w:val="22"/>
          <w:szCs w:val="22"/>
        </w:rPr>
        <w:t xml:space="preserve">сведения о наименовании и местонахождении </w:t>
      </w:r>
      <w:r>
        <w:rPr>
          <w:sz w:val="22"/>
          <w:szCs w:val="22"/>
        </w:rPr>
        <w:t>Волонтерского центра</w:t>
      </w:r>
      <w:r w:rsidRPr="00793838">
        <w:rPr>
          <w:sz w:val="22"/>
          <w:szCs w:val="22"/>
        </w:rPr>
        <w:t>, а также сведения о лицах (за</w:t>
      </w:r>
      <w:r>
        <w:rPr>
          <w:sz w:val="22"/>
          <w:szCs w:val="22"/>
        </w:rPr>
        <w:t> </w:t>
      </w:r>
      <w:r w:rsidRPr="00793838">
        <w:rPr>
          <w:sz w:val="22"/>
          <w:szCs w:val="22"/>
        </w:rPr>
        <w:t xml:space="preserve">исключением работников </w:t>
      </w:r>
      <w:r>
        <w:rPr>
          <w:sz w:val="22"/>
          <w:szCs w:val="22"/>
        </w:rPr>
        <w:t>Волонтерского центра</w:t>
      </w:r>
      <w:r w:rsidRPr="00793838">
        <w:rPr>
          <w:sz w:val="22"/>
          <w:szCs w:val="22"/>
        </w:rPr>
        <w:t xml:space="preserve">), которые имеют доступ к персональным данным или которым могут быть раскрыты персональные данные на основании договора с </w:t>
      </w:r>
      <w:r>
        <w:rPr>
          <w:sz w:val="22"/>
          <w:szCs w:val="22"/>
        </w:rPr>
        <w:t>Волонтерским центром</w:t>
      </w:r>
      <w:r w:rsidRPr="00793838">
        <w:rPr>
          <w:sz w:val="22"/>
          <w:szCs w:val="22"/>
        </w:rPr>
        <w:t xml:space="preserve"> или на</w:t>
      </w:r>
      <w:r>
        <w:rPr>
          <w:sz w:val="22"/>
          <w:szCs w:val="22"/>
        </w:rPr>
        <w:t> </w:t>
      </w:r>
      <w:r w:rsidRPr="00793838">
        <w:rPr>
          <w:sz w:val="22"/>
          <w:szCs w:val="22"/>
        </w:rPr>
        <w:t xml:space="preserve">основании законодательства Российской Федерации; </w:t>
      </w:r>
    </w:p>
    <w:p w14:paraId="6DBE9898" w14:textId="05F92ABF"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793838">
        <w:rPr>
          <w:sz w:val="22"/>
          <w:szCs w:val="22"/>
        </w:rPr>
        <w:t>перечень обрабатываемых персональных данных, относящихся к Вам, и информацию об</w:t>
      </w:r>
      <w:r>
        <w:rPr>
          <w:sz w:val="22"/>
          <w:szCs w:val="22"/>
        </w:rPr>
        <w:t> </w:t>
      </w:r>
      <w:r w:rsidRPr="00793838">
        <w:rPr>
          <w:sz w:val="22"/>
          <w:szCs w:val="22"/>
        </w:rPr>
        <w:t>источнике их получения, если иной порядок представления таких данных не предусмотрен законодательством;</w:t>
      </w:r>
    </w:p>
    <w:p w14:paraId="43F0F023" w14:textId="77777777"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793838">
        <w:rPr>
          <w:sz w:val="22"/>
          <w:szCs w:val="22"/>
        </w:rPr>
        <w:t xml:space="preserve">сведения о сроках обработки персональных данных, в том числе о сроках их хранения; </w:t>
      </w:r>
    </w:p>
    <w:p w14:paraId="0D393E5E" w14:textId="77777777" w:rsidR="001638B5" w:rsidRPr="0029701D" w:rsidRDefault="001638B5" w:rsidP="0029701D">
      <w:pPr>
        <w:pStyle w:val="a0"/>
        <w:widowControl w:val="0"/>
        <w:numPr>
          <w:ilvl w:val="0"/>
          <w:numId w:val="32"/>
        </w:numPr>
        <w:tabs>
          <w:tab w:val="clear" w:pos="284"/>
          <w:tab w:val="clear" w:pos="360"/>
          <w:tab w:val="num" w:pos="567"/>
        </w:tabs>
        <w:spacing w:before="0" w:after="0"/>
        <w:ind w:left="567" w:hanging="567"/>
        <w:jc w:val="both"/>
        <w:rPr>
          <w:spacing w:val="-2"/>
          <w:sz w:val="22"/>
          <w:szCs w:val="22"/>
        </w:rPr>
      </w:pPr>
      <w:r w:rsidRPr="0029701D">
        <w:rPr>
          <w:spacing w:val="-2"/>
          <w:sz w:val="22"/>
          <w:szCs w:val="22"/>
        </w:rPr>
        <w:t>информацию об осуществленной или о предполагаемой трансграничной передаче персональных данных;</w:t>
      </w:r>
    </w:p>
    <w:p w14:paraId="681A52D8" w14:textId="77777777"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793838">
        <w:rPr>
          <w:sz w:val="22"/>
          <w:szCs w:val="22"/>
        </w:rPr>
        <w:t>сведения о порядке осуществления субъектом персональных данных прав;</w:t>
      </w:r>
    </w:p>
    <w:p w14:paraId="54E9193C" w14:textId="5C5A46E5"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sz w:val="22"/>
          <w:szCs w:val="22"/>
        </w:rPr>
      </w:pPr>
      <w:r w:rsidRPr="00793838">
        <w:rPr>
          <w:sz w:val="22"/>
          <w:szCs w:val="22"/>
        </w:rPr>
        <w:t xml:space="preserve">фамилию, имя, отчество либо наименование и адрес лица, осуществляющего обработку персональных данных по поручению </w:t>
      </w:r>
      <w:r>
        <w:rPr>
          <w:sz w:val="22"/>
          <w:szCs w:val="22"/>
        </w:rPr>
        <w:t>Волонтерского центра</w:t>
      </w:r>
      <w:r w:rsidRPr="00793838">
        <w:rPr>
          <w:sz w:val="22"/>
          <w:szCs w:val="22"/>
        </w:rPr>
        <w:t>;</w:t>
      </w:r>
    </w:p>
    <w:p w14:paraId="0D79FACD" w14:textId="77777777" w:rsidR="001638B5" w:rsidRPr="00793838" w:rsidRDefault="001638B5" w:rsidP="0029701D">
      <w:pPr>
        <w:pStyle w:val="a0"/>
        <w:widowControl w:val="0"/>
        <w:numPr>
          <w:ilvl w:val="0"/>
          <w:numId w:val="32"/>
        </w:numPr>
        <w:tabs>
          <w:tab w:val="clear" w:pos="284"/>
          <w:tab w:val="clear" w:pos="360"/>
          <w:tab w:val="num" w:pos="567"/>
        </w:tabs>
        <w:spacing w:before="0" w:after="0"/>
        <w:ind w:left="567" w:hanging="567"/>
        <w:jc w:val="both"/>
        <w:rPr>
          <w:rFonts w:ascii="Segoe UI Semibold" w:hAnsi="Segoe UI Semibold"/>
          <w:sz w:val="22"/>
          <w:szCs w:val="22"/>
        </w:rPr>
      </w:pPr>
      <w:r w:rsidRPr="00793838">
        <w:rPr>
          <w:sz w:val="22"/>
          <w:szCs w:val="22"/>
        </w:rPr>
        <w:t>иные сведения, предусмотренные законодательными актами Российской Федерации.</w:t>
      </w:r>
    </w:p>
    <w:p w14:paraId="1B974272" w14:textId="4C5194A5" w:rsidR="001638B5" w:rsidRPr="00D056D8" w:rsidRDefault="001638B5" w:rsidP="00793838">
      <w:pPr>
        <w:pStyle w:val="aff5"/>
        <w:widowControl w:val="0"/>
        <w:spacing w:before="0" w:after="0"/>
        <w:jc w:val="both"/>
        <w:rPr>
          <w:color w:val="FF0000"/>
          <w:sz w:val="22"/>
          <w:szCs w:val="22"/>
          <w:u w:val="single"/>
        </w:rPr>
      </w:pPr>
      <w:r w:rsidRPr="002542E8">
        <w:rPr>
          <w:color w:val="4472C4" w:themeColor="accent5"/>
          <w:sz w:val="22"/>
          <w:szCs w:val="22"/>
          <w:u w:val="single"/>
        </w:rPr>
        <w:t xml:space="preserve">Скачать форму запроса на получение информации, касающейся обработки персональных данных. </w:t>
      </w:r>
      <w:r w:rsidR="002542E8" w:rsidRPr="002542E8">
        <w:rPr>
          <w:color w:val="FF0000"/>
          <w:sz w:val="22"/>
          <w:highlight w:val="yellow"/>
          <w:u w:val="single"/>
        </w:rPr>
        <w:t>ГИПЕРССЫЛКА НА ФОРМУ</w:t>
      </w:r>
    </w:p>
    <w:p w14:paraId="14DCDD31" w14:textId="2E296F1B" w:rsidR="001638B5" w:rsidRPr="00793838" w:rsidRDefault="001638B5" w:rsidP="00793838">
      <w:pPr>
        <w:pStyle w:val="aff5"/>
        <w:widowControl w:val="0"/>
        <w:spacing w:before="0" w:after="0"/>
        <w:jc w:val="both"/>
        <w:rPr>
          <w:sz w:val="22"/>
          <w:szCs w:val="22"/>
        </w:rPr>
      </w:pPr>
      <w:r w:rsidRPr="001638B5">
        <w:rPr>
          <w:sz w:val="22"/>
          <w:szCs w:val="22"/>
        </w:rPr>
        <w:t xml:space="preserve">В случае запроса на получение информации просим Вас направить скан-копию оформленного запроса на адрес </w:t>
      </w:r>
      <w:hyperlink r:id="rId3" w:history="1">
        <w:r w:rsidRPr="001638B5">
          <w:rPr>
            <w:rStyle w:val="aff"/>
            <w:sz w:val="22"/>
            <w:szCs w:val="22"/>
            <w:lang w:val="en-US"/>
          </w:rPr>
          <w:t>info</w:t>
        </w:r>
        <w:r w:rsidRPr="001638B5">
          <w:rPr>
            <w:rStyle w:val="aff"/>
            <w:sz w:val="22"/>
            <w:szCs w:val="22"/>
          </w:rPr>
          <w:t>@</w:t>
        </w:r>
        <w:r w:rsidRPr="001638B5">
          <w:rPr>
            <w:rStyle w:val="aff"/>
            <w:sz w:val="22"/>
            <w:szCs w:val="22"/>
            <w:lang w:val="en-US"/>
          </w:rPr>
          <w:t>vc</w:t>
        </w:r>
        <w:r w:rsidRPr="001638B5">
          <w:rPr>
            <w:rStyle w:val="aff"/>
            <w:sz w:val="22"/>
            <w:szCs w:val="22"/>
          </w:rPr>
          <w:t>.</w:t>
        </w:r>
        <w:r w:rsidRPr="001638B5">
          <w:rPr>
            <w:rStyle w:val="aff"/>
            <w:sz w:val="22"/>
            <w:szCs w:val="22"/>
            <w:lang w:val="en-US"/>
          </w:rPr>
          <w:t>rmk</w:t>
        </w:r>
        <w:r w:rsidRPr="001638B5">
          <w:rPr>
            <w:rStyle w:val="aff"/>
            <w:sz w:val="22"/>
            <w:szCs w:val="22"/>
          </w:rPr>
          <w:t>.</w:t>
        </w:r>
        <w:r w:rsidRPr="001638B5">
          <w:rPr>
            <w:rStyle w:val="aff"/>
            <w:sz w:val="22"/>
            <w:szCs w:val="22"/>
            <w:lang w:val="en-US"/>
          </w:rPr>
          <w:t>ru</w:t>
        </w:r>
      </w:hyperlink>
      <w:r w:rsidRPr="001638B5">
        <w:rPr>
          <w:sz w:val="22"/>
          <w:szCs w:val="22"/>
        </w:rPr>
        <w:t xml:space="preserve"> Запрос на бумажном носителе Вы можете передать в офис </w:t>
      </w:r>
      <w:r>
        <w:rPr>
          <w:sz w:val="22"/>
          <w:szCs w:val="22"/>
        </w:rPr>
        <w:t>Волонтерского центра</w:t>
      </w:r>
      <w:r w:rsidRPr="001638B5">
        <w:rPr>
          <w:sz w:val="22"/>
          <w:szCs w:val="22"/>
        </w:rPr>
        <w:t xml:space="preserve"> лично или отправить по почте заказным письмом с уведомлением о вручении. Как и предписывает законодательство о защите персональных данных, в срок, не превышающий десяти рабочих дней с момента поступления запроса в письменном виде, мы предоставим запрошенную информацию, касающуюся обработки Ваших</w:t>
      </w:r>
      <w:r w:rsidRPr="00793838">
        <w:rPr>
          <w:sz w:val="22"/>
          <w:szCs w:val="22"/>
        </w:rPr>
        <w:t xml:space="preserve"> персональных данных. </w:t>
      </w:r>
      <w:r w:rsidRPr="00793838">
        <w:rPr>
          <w:rFonts w:eastAsiaTheme="minorEastAsia"/>
          <w:sz w:val="22"/>
          <w:szCs w:val="22"/>
        </w:rPr>
        <w:t xml:space="preserve">Указанный срок может быть продлен, но не более чем на пять рабочих дней. В таком случае </w:t>
      </w:r>
      <w:r>
        <w:rPr>
          <w:rFonts w:eastAsiaTheme="minorEastAsia"/>
          <w:sz w:val="22"/>
          <w:szCs w:val="22"/>
        </w:rPr>
        <w:t>Волонтерский центр</w:t>
      </w:r>
      <w:r w:rsidRPr="00793838">
        <w:rPr>
          <w:rFonts w:eastAsiaTheme="minorEastAsia"/>
          <w:sz w:val="22"/>
          <w:szCs w:val="22"/>
        </w:rPr>
        <w:t xml:space="preserve"> направит Вам мотивированное уведомление с</w:t>
      </w:r>
      <w:r>
        <w:rPr>
          <w:rFonts w:eastAsiaTheme="minorEastAsia"/>
          <w:sz w:val="22"/>
          <w:szCs w:val="22"/>
        </w:rPr>
        <w:t> </w:t>
      </w:r>
      <w:r w:rsidRPr="00793838">
        <w:rPr>
          <w:rFonts w:eastAsiaTheme="minorEastAsia"/>
          <w:sz w:val="22"/>
          <w:szCs w:val="22"/>
        </w:rPr>
        <w:t>указанием причин продления срока предоставления запрашиваемой информации.</w:t>
      </w:r>
    </w:p>
  </w:footnote>
  <w:footnote w:id="4">
    <w:p w14:paraId="41B31583" w14:textId="48E8D69F" w:rsidR="001638B5" w:rsidRPr="00793838" w:rsidRDefault="001638B5" w:rsidP="000B5CAE">
      <w:pPr>
        <w:pStyle w:val="aff5"/>
        <w:widowControl w:val="0"/>
        <w:spacing w:before="0" w:after="0"/>
        <w:rPr>
          <w:sz w:val="22"/>
          <w:szCs w:val="22"/>
        </w:rPr>
      </w:pPr>
      <w:r w:rsidRPr="00793838">
        <w:rPr>
          <w:rStyle w:val="aff4"/>
          <w:sz w:val="22"/>
          <w:szCs w:val="22"/>
        </w:rPr>
        <w:footnoteRef/>
      </w:r>
      <w:r w:rsidRPr="00793838">
        <w:rPr>
          <w:i/>
          <w:sz w:val="22"/>
          <w:szCs w:val="22"/>
        </w:rPr>
        <w:t>:</w:t>
      </w:r>
      <w:r w:rsidRPr="00793838">
        <w:rPr>
          <w:sz w:val="22"/>
          <w:szCs w:val="22"/>
        </w:rPr>
        <w:t xml:space="preserve">Вы можете потребовать исправить свои персональные данные, если они являются неточными, неполными или устаревшими. Если персональные данные не соответствуют действительности и данные, которые соответствуют действительности, доступны </w:t>
      </w:r>
      <w:r>
        <w:rPr>
          <w:sz w:val="22"/>
          <w:szCs w:val="22"/>
        </w:rPr>
        <w:t>Волонтерскому центру</w:t>
      </w:r>
      <w:r w:rsidRPr="00793838">
        <w:rPr>
          <w:sz w:val="22"/>
          <w:szCs w:val="22"/>
        </w:rPr>
        <w:t>, персональные данные будут исправлены.</w:t>
      </w:r>
    </w:p>
    <w:p w14:paraId="0E4D213A" w14:textId="77777777" w:rsidR="001638B5" w:rsidRPr="00793838" w:rsidRDefault="001638B5" w:rsidP="00793838">
      <w:pPr>
        <w:pStyle w:val="aff5"/>
        <w:widowControl w:val="0"/>
        <w:spacing w:before="0" w:after="0"/>
        <w:jc w:val="both"/>
        <w:rPr>
          <w:sz w:val="22"/>
          <w:szCs w:val="22"/>
        </w:rPr>
      </w:pPr>
      <w:r w:rsidRPr="00793838">
        <w:rPr>
          <w:sz w:val="22"/>
          <w:szCs w:val="22"/>
        </w:rPr>
        <w:t>Также Вы можете потребовать блокирования или уничтожения Ваших персональных данных в случае, если они являются неполными, устаревшими, неточными, незаконно полученными или не являются необходимыми для заявленной цели обработки.</w:t>
      </w:r>
    </w:p>
    <w:p w14:paraId="4000715B" w14:textId="06CBBFF0" w:rsidR="001638B5" w:rsidRPr="00793838" w:rsidRDefault="001638B5" w:rsidP="00793838">
      <w:pPr>
        <w:pStyle w:val="aff5"/>
        <w:widowControl w:val="0"/>
        <w:spacing w:before="0" w:after="0"/>
        <w:jc w:val="both"/>
        <w:rPr>
          <w:sz w:val="22"/>
          <w:szCs w:val="22"/>
        </w:rPr>
      </w:pPr>
      <w:r w:rsidRPr="00793838">
        <w:rPr>
          <w:sz w:val="22"/>
          <w:szCs w:val="22"/>
        </w:rPr>
        <w:t xml:space="preserve">В случае подтверждения неверности или неточности персональных данных </w:t>
      </w:r>
      <w:r>
        <w:rPr>
          <w:sz w:val="22"/>
          <w:szCs w:val="22"/>
        </w:rPr>
        <w:t>Волонтерский центр</w:t>
      </w:r>
      <w:r w:rsidRPr="00793838">
        <w:rPr>
          <w:sz w:val="22"/>
          <w:szCs w:val="22"/>
        </w:rPr>
        <w:t xml:space="preserve"> известит всех лиц, которым ранее были сообщены неверные или неполные персональные данные, обо всех произведенных в</w:t>
      </w:r>
      <w:r>
        <w:rPr>
          <w:sz w:val="22"/>
          <w:szCs w:val="22"/>
        </w:rPr>
        <w:t> </w:t>
      </w:r>
      <w:r w:rsidRPr="00793838">
        <w:rPr>
          <w:sz w:val="22"/>
          <w:szCs w:val="22"/>
        </w:rPr>
        <w:t>них исключениях, исправлениях или дополнениях.</w:t>
      </w:r>
    </w:p>
    <w:p w14:paraId="6C098E3E" w14:textId="70C05262" w:rsidR="001638B5" w:rsidRPr="00492283" w:rsidRDefault="001638B5" w:rsidP="00793838">
      <w:pPr>
        <w:pStyle w:val="aff5"/>
        <w:widowControl w:val="0"/>
        <w:spacing w:before="0" w:after="0"/>
        <w:jc w:val="both"/>
        <w:rPr>
          <w:color w:val="FF0000"/>
          <w:sz w:val="22"/>
          <w:szCs w:val="22"/>
          <w:u w:val="single"/>
        </w:rPr>
      </w:pPr>
      <w:r w:rsidRPr="002542E8">
        <w:rPr>
          <w:color w:val="4472C4" w:themeColor="accent5"/>
          <w:sz w:val="22"/>
          <w:szCs w:val="22"/>
          <w:u w:val="single"/>
        </w:rPr>
        <w:t xml:space="preserve">Скачать форму запроса субъекта персональных данных </w:t>
      </w:r>
      <w:r w:rsidR="002542E8" w:rsidRPr="002542E8">
        <w:rPr>
          <w:color w:val="FF0000"/>
          <w:sz w:val="22"/>
          <w:highlight w:val="yellow"/>
          <w:u w:val="single"/>
        </w:rPr>
        <w:t>ГИПЕРССЫЛКА НА ФОРМУ</w:t>
      </w:r>
    </w:p>
    <w:p w14:paraId="45A2C6BA" w14:textId="28D3F913" w:rsidR="001638B5" w:rsidRPr="00793838" w:rsidRDefault="001638B5" w:rsidP="00793838">
      <w:pPr>
        <w:pStyle w:val="aff5"/>
        <w:widowControl w:val="0"/>
        <w:spacing w:before="0" w:after="0"/>
        <w:jc w:val="both"/>
        <w:rPr>
          <w:sz w:val="22"/>
          <w:szCs w:val="22"/>
        </w:rPr>
      </w:pPr>
      <w:r w:rsidRPr="00A6109C">
        <w:rPr>
          <w:sz w:val="22"/>
          <w:szCs w:val="22"/>
        </w:rPr>
        <w:t xml:space="preserve">Просим Вас </w:t>
      </w:r>
      <w:r w:rsidRPr="001638B5">
        <w:rPr>
          <w:sz w:val="22"/>
          <w:szCs w:val="22"/>
        </w:rPr>
        <w:t xml:space="preserve">направить скан-копию оформленного запроса на адрес </w:t>
      </w:r>
      <w:hyperlink r:id="rId4" w:history="1">
        <w:r w:rsidRPr="001638B5">
          <w:rPr>
            <w:rStyle w:val="aff"/>
            <w:sz w:val="22"/>
            <w:szCs w:val="22"/>
            <w:lang w:val="en-US"/>
          </w:rPr>
          <w:t>info</w:t>
        </w:r>
        <w:r w:rsidRPr="001638B5">
          <w:rPr>
            <w:rStyle w:val="aff"/>
            <w:sz w:val="22"/>
            <w:szCs w:val="22"/>
          </w:rPr>
          <w:t>@</w:t>
        </w:r>
        <w:r w:rsidRPr="001638B5">
          <w:rPr>
            <w:rStyle w:val="aff"/>
            <w:sz w:val="22"/>
            <w:szCs w:val="22"/>
            <w:lang w:val="en-US"/>
          </w:rPr>
          <w:t>vc</w:t>
        </w:r>
        <w:r w:rsidRPr="001638B5">
          <w:rPr>
            <w:rStyle w:val="aff"/>
            <w:sz w:val="22"/>
            <w:szCs w:val="22"/>
          </w:rPr>
          <w:t>.</w:t>
        </w:r>
        <w:r w:rsidRPr="001638B5">
          <w:rPr>
            <w:rStyle w:val="aff"/>
            <w:sz w:val="22"/>
            <w:szCs w:val="22"/>
            <w:lang w:val="en-US"/>
          </w:rPr>
          <w:t>rmk</w:t>
        </w:r>
        <w:r w:rsidRPr="001638B5">
          <w:rPr>
            <w:rStyle w:val="aff"/>
            <w:sz w:val="22"/>
            <w:szCs w:val="22"/>
          </w:rPr>
          <w:t>.</w:t>
        </w:r>
        <w:r w:rsidRPr="001638B5">
          <w:rPr>
            <w:rStyle w:val="aff"/>
            <w:sz w:val="22"/>
            <w:szCs w:val="22"/>
            <w:lang w:val="en-US"/>
          </w:rPr>
          <w:t>ru</w:t>
        </w:r>
      </w:hyperlink>
      <w:r w:rsidRPr="001638B5">
        <w:rPr>
          <w:sz w:val="22"/>
          <w:szCs w:val="22"/>
        </w:rPr>
        <w:t xml:space="preserve"> Запрос на бумажном носителе Вы можете передать в офис </w:t>
      </w:r>
      <w:r>
        <w:rPr>
          <w:sz w:val="22"/>
          <w:szCs w:val="22"/>
        </w:rPr>
        <w:t xml:space="preserve">Волонтерского центра </w:t>
      </w:r>
      <w:r w:rsidRPr="001638B5">
        <w:rPr>
          <w:sz w:val="22"/>
          <w:szCs w:val="22"/>
        </w:rPr>
        <w:t xml:space="preserve"> лично или отправить по почте заказным письмом с уведомлением о вручении. Как и предписывает законодательство о защите персональных данных, в срок, не превышающий семи рабочих дней с момента окончания проверки достоверности предоставленных</w:t>
      </w:r>
      <w:r w:rsidRPr="00793838">
        <w:rPr>
          <w:sz w:val="22"/>
          <w:szCs w:val="22"/>
        </w:rPr>
        <w:t xml:space="preserve"> сведений, мы выполним запрос или предоставим мотивированный отказ в выполнении запроса.</w:t>
      </w:r>
    </w:p>
  </w:footnote>
  <w:footnote w:id="5">
    <w:p w14:paraId="10AE9E1F" w14:textId="3A262B45" w:rsidR="001638B5" w:rsidRPr="00793838" w:rsidRDefault="001638B5" w:rsidP="00793838">
      <w:pPr>
        <w:pStyle w:val="aff5"/>
        <w:widowControl w:val="0"/>
        <w:spacing w:before="0" w:after="0"/>
        <w:jc w:val="both"/>
        <w:rPr>
          <w:sz w:val="22"/>
          <w:szCs w:val="22"/>
        </w:rPr>
      </w:pPr>
      <w:r w:rsidRPr="00793838">
        <w:rPr>
          <w:rStyle w:val="aff4"/>
          <w:sz w:val="22"/>
          <w:szCs w:val="22"/>
        </w:rPr>
        <w:footnoteRef/>
      </w:r>
      <w:r w:rsidRPr="00793838">
        <w:rPr>
          <w:sz w:val="22"/>
          <w:szCs w:val="22"/>
        </w:rPr>
        <w:t xml:space="preserve"> </w:t>
      </w:r>
      <w:r w:rsidRPr="00D00607">
        <w:rPr>
          <w:sz w:val="22"/>
          <w:szCs w:val="22"/>
        </w:rPr>
        <w:t>Вы как субъект персональных данных имеете право обжаловать неправомерные действия или</w:t>
      </w:r>
      <w:r w:rsidRPr="00793838">
        <w:rPr>
          <w:sz w:val="22"/>
          <w:szCs w:val="22"/>
        </w:rPr>
        <w:t xml:space="preserve"> бездействие </w:t>
      </w:r>
      <w:r>
        <w:rPr>
          <w:sz w:val="22"/>
          <w:szCs w:val="22"/>
        </w:rPr>
        <w:t>Волонтерского центра</w:t>
      </w:r>
      <w:r w:rsidRPr="00793838">
        <w:rPr>
          <w:sz w:val="22"/>
          <w:szCs w:val="22"/>
        </w:rPr>
        <w:t xml:space="preserve"> при обработке персональных данных в уполномоченный орган по защите прав субъектов персональных данных или в судебном порядке.</w:t>
      </w:r>
    </w:p>
    <w:p w14:paraId="15F4C8DB" w14:textId="59171F64" w:rsidR="001638B5" w:rsidRPr="00793838" w:rsidRDefault="001638B5" w:rsidP="00793838">
      <w:pPr>
        <w:pStyle w:val="aff5"/>
        <w:widowControl w:val="0"/>
        <w:spacing w:before="0" w:after="0"/>
        <w:jc w:val="both"/>
        <w:rPr>
          <w:spacing w:val="-6"/>
          <w:sz w:val="22"/>
          <w:szCs w:val="22"/>
        </w:rPr>
      </w:pPr>
      <w:r w:rsidRPr="00793838">
        <w:rPr>
          <w:spacing w:val="-6"/>
          <w:sz w:val="22"/>
          <w:szCs w:val="22"/>
        </w:rPr>
        <w:t>В соответствии со статьей 23 Федерального закона от 27 июля 2006 г</w:t>
      </w:r>
      <w:r>
        <w:rPr>
          <w:spacing w:val="-6"/>
          <w:sz w:val="22"/>
          <w:szCs w:val="22"/>
        </w:rPr>
        <w:t>.</w:t>
      </w:r>
      <w:r w:rsidRPr="00793838">
        <w:rPr>
          <w:spacing w:val="-6"/>
          <w:sz w:val="22"/>
          <w:szCs w:val="22"/>
        </w:rPr>
        <w:t xml:space="preserve"> № 152-ФЗ «О персональных данных» </w:t>
      </w:r>
      <w:r>
        <w:rPr>
          <w:spacing w:val="-6"/>
          <w:sz w:val="22"/>
          <w:szCs w:val="22"/>
        </w:rPr>
        <w:t>у</w:t>
      </w:r>
      <w:r w:rsidRPr="00793838">
        <w:rPr>
          <w:spacing w:val="-6"/>
          <w:sz w:val="22"/>
          <w:szCs w:val="22"/>
        </w:rPr>
        <w:t>полномоченным органом по защите прав субъектов Российской Федерации является федеральный орган исполнительной власти, осуществляющий функции по контролю и надзору в сфере информационных технологий и связи.</w:t>
      </w:r>
    </w:p>
    <w:p w14:paraId="6ACA38DF" w14:textId="65B4A53F" w:rsidR="001638B5" w:rsidRPr="00A6109C" w:rsidRDefault="001638B5" w:rsidP="00793838">
      <w:pPr>
        <w:pStyle w:val="aff5"/>
        <w:widowControl w:val="0"/>
        <w:spacing w:before="0" w:after="0"/>
        <w:jc w:val="both"/>
        <w:rPr>
          <w:sz w:val="22"/>
          <w:szCs w:val="22"/>
        </w:rPr>
      </w:pPr>
      <w:r>
        <w:rPr>
          <w:sz w:val="22"/>
          <w:szCs w:val="22"/>
        </w:rPr>
        <w:t>У</w:t>
      </w:r>
      <w:r w:rsidRPr="008A6334">
        <w:rPr>
          <w:sz w:val="22"/>
          <w:szCs w:val="22"/>
        </w:rPr>
        <w:t>полномоченным</w:t>
      </w:r>
      <w:r w:rsidRPr="00793838">
        <w:rPr>
          <w:sz w:val="22"/>
          <w:szCs w:val="22"/>
        </w:rPr>
        <w:t xml:space="preserve"> органом по защите прав субъектов персональных данных является Федеральная служба по надзору в сфере связи, информационных технологий и массовых коммуникаций (Роскомнадзор) </w:t>
      </w:r>
      <w:hyperlink r:id="rId5" w:history="1">
        <w:r w:rsidRPr="00A6109C">
          <w:rPr>
            <w:rStyle w:val="aff"/>
            <w:color w:val="auto"/>
            <w:sz w:val="22"/>
            <w:szCs w:val="22"/>
            <w:u w:val="none"/>
          </w:rPr>
          <w:t>https://pd.rkn.gov.ru/</w:t>
        </w:r>
      </w:hyperlink>
      <w:r w:rsidRPr="000B1B4A">
        <w:rPr>
          <w:rStyle w:val="aff"/>
          <w:color w:val="auto"/>
          <w:sz w:val="22"/>
          <w:szCs w:val="22"/>
          <w:u w:val="none"/>
        </w:rPr>
        <w:t xml:space="preserve"> </w:t>
      </w:r>
      <w:r w:rsidRPr="00A6109C">
        <w:rPr>
          <w:sz w:val="22"/>
          <w:szCs w:val="22"/>
        </w:rPr>
        <w:t xml:space="preserve"> </w:t>
      </w:r>
    </w:p>
  </w:footnote>
  <w:footnote w:id="6">
    <w:p w14:paraId="47FDE8AA" w14:textId="45D4F25C" w:rsidR="001638B5" w:rsidRPr="00793838" w:rsidRDefault="001638B5" w:rsidP="000B5CAE">
      <w:pPr>
        <w:pStyle w:val="aff5"/>
        <w:widowControl w:val="0"/>
        <w:spacing w:before="0" w:after="0"/>
        <w:rPr>
          <w:sz w:val="22"/>
          <w:szCs w:val="22"/>
        </w:rPr>
      </w:pPr>
      <w:r w:rsidRPr="00793838">
        <w:rPr>
          <w:rStyle w:val="aff4"/>
          <w:sz w:val="22"/>
          <w:szCs w:val="22"/>
        </w:rPr>
        <w:footnoteRef/>
      </w:r>
      <w:r w:rsidRPr="00793838">
        <w:rPr>
          <w:sz w:val="22"/>
          <w:szCs w:val="22"/>
        </w:rPr>
        <w:t xml:space="preserve"> Вы как субъект персональных данных имеете право на защиту своих прав и законных интересов, в том числе на возмещение убытков и/или компенсацию морального вреда в судебном порядке.</w:t>
      </w:r>
    </w:p>
  </w:footnote>
  <w:footnote w:id="7">
    <w:p w14:paraId="6D351687" w14:textId="1A2634E4" w:rsidR="001638B5" w:rsidRPr="0029089E" w:rsidRDefault="001638B5" w:rsidP="00D00607">
      <w:pPr>
        <w:pStyle w:val="affd"/>
        <w:rPr>
          <w:szCs w:val="20"/>
        </w:rPr>
      </w:pPr>
      <w:r w:rsidRPr="00D00607">
        <w:rPr>
          <w:rStyle w:val="aff4"/>
          <w:szCs w:val="20"/>
        </w:rPr>
        <w:footnoteRef/>
      </w:r>
      <w:r w:rsidRPr="00D00607">
        <w:rPr>
          <w:szCs w:val="20"/>
        </w:rPr>
        <w:t xml:space="preserve"> Часть 5 ст. 21 </w:t>
      </w:r>
      <w:r w:rsidRPr="00D00607">
        <w:t>Федерального закона от 27 июля 2006 г. № 152-ФЗ «О персональных данных».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57AE" w14:textId="77777777" w:rsidR="001638B5" w:rsidRDefault="001638B5" w:rsidP="00304E36">
    <w:pPr>
      <w:pStyle w:val="ae"/>
      <w:jc w:val="right"/>
    </w:pPr>
    <w:r>
      <w:t>ПР 73645733-12-02-2008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2DAB" w14:textId="1500A466" w:rsidR="001638B5" w:rsidRPr="009E1D63" w:rsidRDefault="001638B5" w:rsidP="006F5597">
    <w:pPr>
      <w:rPr>
        <w:color w:val="000000"/>
      </w:rPr>
    </w:pPr>
  </w:p>
  <w:p w14:paraId="6C203CEA" w14:textId="70E123B8" w:rsidR="001638B5" w:rsidRDefault="001638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980D18"/>
    <w:lvl w:ilvl="0">
      <w:start w:val="1"/>
      <w:numFmt w:val="bullet"/>
      <w:pStyle w:val="a"/>
      <w:lvlText w:val=""/>
      <w:lvlJc w:val="left"/>
      <w:pPr>
        <w:tabs>
          <w:tab w:val="num" w:pos="10562"/>
        </w:tabs>
        <w:ind w:left="10562" w:hanging="360"/>
      </w:pPr>
      <w:rPr>
        <w:rFonts w:ascii="Symbol" w:hAnsi="Symbol" w:hint="default"/>
      </w:rPr>
    </w:lvl>
  </w:abstractNum>
  <w:abstractNum w:abstractNumId="1" w15:restartNumberingAfterBreak="0">
    <w:nsid w:val="005F73B6"/>
    <w:multiLevelType w:val="multilevel"/>
    <w:tmpl w:val="58BEE3B4"/>
    <w:lvl w:ilvl="0">
      <w:start w:val="9"/>
      <w:numFmt w:val="none"/>
      <w:suff w:val="space"/>
      <w:lvlText w:val="%1"/>
      <w:lvlJc w:val="left"/>
      <w:pPr>
        <w:ind w:left="0" w:firstLine="851"/>
      </w:pPr>
      <w:rPr>
        <w:rFonts w:hint="default"/>
      </w:rPr>
    </w:lvl>
    <w:lvl w:ilvl="1">
      <w:start w:val="1"/>
      <w:numFmt w:val="decimal"/>
      <w:lvlText w:val="9.%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abstractNum w:abstractNumId="2" w15:restartNumberingAfterBreak="0">
    <w:nsid w:val="006C4DED"/>
    <w:multiLevelType w:val="multilevel"/>
    <w:tmpl w:val="760E7A20"/>
    <w:lvl w:ilvl="0">
      <w:start w:val="1"/>
      <w:numFmt w:val="decimal"/>
      <w:pStyle w:val="1"/>
      <w:suff w:val="space"/>
      <w:lvlText w:val="Приложение %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851" w:firstLine="0"/>
      </w:pPr>
      <w:rPr>
        <w:rFonts w:hint="default"/>
      </w:rPr>
    </w:lvl>
    <w:lvl w:ilvl="2">
      <w:start w:val="1"/>
      <w:numFmt w:val="decimal"/>
      <w:pStyle w:val="3"/>
      <w:suff w:val="space"/>
      <w:lvlText w:val="%1.%2.%3"/>
      <w:lvlJc w:val="left"/>
      <w:pPr>
        <w:ind w:left="851" w:firstLine="0"/>
      </w:pPr>
      <w:rPr>
        <w:rFonts w:hint="default"/>
      </w:rPr>
    </w:lvl>
    <w:lvl w:ilvl="3">
      <w:start w:val="1"/>
      <w:numFmt w:val="decimal"/>
      <w:pStyle w:val="4"/>
      <w:suff w:val="space"/>
      <w:lvlText w:val="%1.%2.%3.%4"/>
      <w:lvlJc w:val="left"/>
      <w:pPr>
        <w:ind w:left="851" w:firstLine="0"/>
      </w:pPr>
      <w:rPr>
        <w:rFonts w:hint="default"/>
      </w:rPr>
    </w:lvl>
    <w:lvl w:ilvl="4">
      <w:start w:val="1"/>
      <w:numFmt w:val="decimal"/>
      <w:pStyle w:val="5"/>
      <w:suff w:val="space"/>
      <w:lvlText w:val="%1.%2.%3.%4.%5"/>
      <w:lvlJc w:val="left"/>
      <w:pPr>
        <w:ind w:left="851" w:firstLine="0"/>
      </w:pPr>
      <w:rPr>
        <w:rFonts w:hint="default"/>
      </w:rPr>
    </w:lvl>
    <w:lvl w:ilvl="5">
      <w:start w:val="1"/>
      <w:numFmt w:val="decimal"/>
      <w:pStyle w:val="6"/>
      <w:suff w:val="space"/>
      <w:lvlText w:val="%1.%2.%3.%4.%5.%6"/>
      <w:lvlJc w:val="left"/>
      <w:pPr>
        <w:ind w:left="851" w:firstLine="0"/>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 w15:restartNumberingAfterBreak="0">
    <w:nsid w:val="019A2DFA"/>
    <w:multiLevelType w:val="multilevel"/>
    <w:tmpl w:val="5386D646"/>
    <w:lvl w:ilvl="0">
      <w:start w:val="1"/>
      <w:numFmt w:val="bullet"/>
      <w:pStyle w:val="a0"/>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5A539BE"/>
    <w:multiLevelType w:val="multilevel"/>
    <w:tmpl w:val="5780279C"/>
    <w:lvl w:ilvl="0">
      <w:start w:val="1"/>
      <w:numFmt w:val="decimal"/>
      <w:pStyle w:val="123"/>
      <w:lvlText w:val="%1)"/>
      <w:lvlJc w:val="left"/>
      <w:pPr>
        <w:ind w:left="0" w:firstLine="851"/>
      </w:pPr>
      <w:rPr>
        <w:rFonts w:hint="default"/>
      </w:rPr>
    </w:lvl>
    <w:lvl w:ilvl="1">
      <w:start w:val="1"/>
      <w:numFmt w:val="lowerLetter"/>
      <w:lvlText w:val="%2)"/>
      <w:lvlJc w:val="left"/>
      <w:pPr>
        <w:tabs>
          <w:tab w:val="num" w:pos="2061"/>
        </w:tabs>
        <w:ind w:left="851" w:firstLine="850"/>
      </w:pPr>
      <w:rPr>
        <w:rFonts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rPr>
        <w:rFonts w:hint="default"/>
      </w:rPr>
    </w:lvl>
    <w:lvl w:ilvl="5">
      <w:start w:val="1"/>
      <w:numFmt w:val="none"/>
      <w:lvlText w:val=""/>
      <w:lvlJc w:val="left"/>
      <w:pPr>
        <w:tabs>
          <w:tab w:val="num" w:pos="2002"/>
        </w:tabs>
        <w:ind w:left="2002" w:hanging="1151"/>
      </w:pPr>
      <w:rPr>
        <w:rFonts w:hint="default"/>
      </w:rPr>
    </w:lvl>
    <w:lvl w:ilvl="6">
      <w:start w:val="1"/>
      <w:numFmt w:val="none"/>
      <w:lvlText w:val=""/>
      <w:lvlJc w:val="left"/>
      <w:pPr>
        <w:tabs>
          <w:tab w:val="num" w:pos="2147"/>
        </w:tabs>
        <w:ind w:left="2147" w:hanging="1296"/>
      </w:pPr>
      <w:rPr>
        <w:rFonts w:hint="default"/>
      </w:rPr>
    </w:lvl>
    <w:lvl w:ilvl="7">
      <w:start w:val="1"/>
      <w:numFmt w:val="none"/>
      <w:lvlText w:val=""/>
      <w:lvlJc w:val="left"/>
      <w:pPr>
        <w:tabs>
          <w:tab w:val="num" w:pos="2291"/>
        </w:tabs>
        <w:ind w:left="2291" w:hanging="1440"/>
      </w:pPr>
      <w:rPr>
        <w:rFonts w:hint="default"/>
      </w:rPr>
    </w:lvl>
    <w:lvl w:ilvl="8">
      <w:start w:val="1"/>
      <w:numFmt w:val="none"/>
      <w:lvlText w:val=""/>
      <w:lvlJc w:val="left"/>
      <w:pPr>
        <w:tabs>
          <w:tab w:val="num" w:pos="2435"/>
        </w:tabs>
        <w:ind w:left="2435" w:hanging="1584"/>
      </w:pPr>
      <w:rPr>
        <w:rFonts w:hint="default"/>
      </w:rPr>
    </w:lvl>
  </w:abstractNum>
  <w:abstractNum w:abstractNumId="5" w15:restartNumberingAfterBreak="0">
    <w:nsid w:val="09E65ACA"/>
    <w:multiLevelType w:val="multilevel"/>
    <w:tmpl w:val="B02C16BC"/>
    <w:lvl w:ilvl="0">
      <w:start w:val="7"/>
      <w:numFmt w:val="none"/>
      <w:suff w:val="space"/>
      <w:lvlText w:val="%1"/>
      <w:lvlJc w:val="left"/>
      <w:pPr>
        <w:ind w:left="0" w:firstLine="851"/>
      </w:pPr>
      <w:rPr>
        <w:rFonts w:hint="default"/>
      </w:rPr>
    </w:lvl>
    <w:lvl w:ilvl="1">
      <w:start w:val="1"/>
      <w:numFmt w:val="decimal"/>
      <w:lvlText w:val="7.%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abstractNum w:abstractNumId="6" w15:restartNumberingAfterBreak="0">
    <w:nsid w:val="135011E7"/>
    <w:multiLevelType w:val="multilevel"/>
    <w:tmpl w:val="7A28B7CE"/>
    <w:lvl w:ilvl="0">
      <w:start w:val="1"/>
      <w:numFmt w:val="bullet"/>
      <w:lvlText w:val=""/>
      <w:lvlJc w:val="left"/>
      <w:pPr>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3B94E15"/>
    <w:multiLevelType w:val="multilevel"/>
    <w:tmpl w:val="E4BED5FE"/>
    <w:lvl w:ilvl="0">
      <w:start w:val="1"/>
      <w:numFmt w:val="bullet"/>
      <w:pStyle w:val="a1"/>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3E72B2B"/>
    <w:multiLevelType w:val="multilevel"/>
    <w:tmpl w:val="BE0ECF6A"/>
    <w:lvl w:ilvl="0">
      <w:start w:val="1"/>
      <w:numFmt w:val="decimal"/>
      <w:suff w:val="space"/>
      <w:lvlText w:val="%1"/>
      <w:lvlJc w:val="left"/>
      <w:pPr>
        <w:ind w:left="0" w:firstLine="851"/>
      </w:pPr>
      <w:rPr>
        <w:rFonts w:hint="default"/>
      </w:rPr>
    </w:lvl>
    <w:lvl w:ilvl="1">
      <w:start w:val="1"/>
      <w:numFmt w:val="decimal"/>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abstractNum w:abstractNumId="9" w15:restartNumberingAfterBreak="0">
    <w:nsid w:val="158709C0"/>
    <w:multiLevelType w:val="multilevel"/>
    <w:tmpl w:val="7C34367C"/>
    <w:lvl w:ilvl="0">
      <w:start w:val="1"/>
      <w:numFmt w:val="decimal"/>
      <w:lvlText w:val="%1."/>
      <w:lvlJc w:val="left"/>
      <w:pPr>
        <w:ind w:left="568" w:firstLine="0"/>
      </w:pPr>
      <w:rPr>
        <w:rFonts w:hint="default"/>
      </w:rPr>
    </w:lvl>
    <w:lvl w:ilvl="1">
      <w:start w:val="1"/>
      <w:numFmt w:val="decimal"/>
      <w:suff w:val="space"/>
      <w:lvlText w:val="%1.%2"/>
      <w:lvlJc w:val="left"/>
      <w:pPr>
        <w:ind w:left="851" w:firstLine="0"/>
      </w:pPr>
      <w:rPr>
        <w:rFonts w:hint="default"/>
      </w:rPr>
    </w:lvl>
    <w:lvl w:ilvl="2">
      <w:start w:val="1"/>
      <w:numFmt w:val="decimal"/>
      <w:suff w:val="space"/>
      <w:lvlText w:val="%1.%2.%3"/>
      <w:lvlJc w:val="left"/>
      <w:pPr>
        <w:ind w:left="851" w:firstLine="0"/>
      </w:pPr>
      <w:rPr>
        <w:rFonts w:hint="default"/>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851" w:firstLine="0"/>
      </w:pPr>
      <w:rPr>
        <w:rFonts w:hint="default"/>
      </w:rPr>
    </w:lvl>
    <w:lvl w:ilvl="5">
      <w:start w:val="1"/>
      <w:numFmt w:val="decimal"/>
      <w:suff w:val="space"/>
      <w:lvlText w:val="%1.%2.%3.%4.%5.%6"/>
      <w:lvlJc w:val="left"/>
      <w:pPr>
        <w:ind w:left="851" w:firstLine="0"/>
      </w:pPr>
      <w:rPr>
        <w:rFonts w:hint="default"/>
      </w:rPr>
    </w:lvl>
    <w:lvl w:ilvl="6">
      <w:start w:val="1"/>
      <w:numFmt w:val="decimal"/>
      <w:suff w:val="space"/>
      <w:lvlText w:val="%1.%2.%3.%4.%5.%6.%7"/>
      <w:lvlJc w:val="left"/>
      <w:pPr>
        <w:ind w:left="851" w:firstLine="0"/>
      </w:pPr>
      <w:rPr>
        <w:rFonts w:hint="default"/>
      </w:rPr>
    </w:lvl>
    <w:lvl w:ilvl="7">
      <w:start w:val="1"/>
      <w:numFmt w:val="decimal"/>
      <w:suff w:val="space"/>
      <w:lvlText w:val="%1.%2.%3.%4.%5.%6.%7.%8"/>
      <w:lvlJc w:val="left"/>
      <w:pPr>
        <w:ind w:left="851" w:firstLine="0"/>
      </w:pPr>
      <w:rPr>
        <w:rFonts w:hint="default"/>
      </w:rPr>
    </w:lvl>
    <w:lvl w:ilvl="8">
      <w:start w:val="1"/>
      <w:numFmt w:val="decimal"/>
      <w:suff w:val="space"/>
      <w:lvlText w:val="%1.%2.%3.%4.%5.%6.%7.%8.%9"/>
      <w:lvlJc w:val="left"/>
      <w:pPr>
        <w:ind w:left="851" w:firstLine="0"/>
      </w:pPr>
      <w:rPr>
        <w:rFonts w:hint="default"/>
      </w:rPr>
    </w:lvl>
  </w:abstractNum>
  <w:abstractNum w:abstractNumId="10" w15:restartNumberingAfterBreak="0">
    <w:nsid w:val="19AB6CA8"/>
    <w:multiLevelType w:val="multilevel"/>
    <w:tmpl w:val="E7183CD4"/>
    <w:lvl w:ilvl="0">
      <w:start w:val="1"/>
      <w:numFmt w:val="lowerLetter"/>
      <w:pStyle w:val="abc"/>
      <w:lvlText w:val="%1)"/>
      <w:lvlJc w:val="left"/>
      <w:pPr>
        <w:tabs>
          <w:tab w:val="num" w:pos="1211"/>
        </w:tabs>
        <w:ind w:left="0" w:firstLine="851"/>
      </w:pPr>
      <w:rPr>
        <w:rFonts w:hint="default"/>
      </w:rPr>
    </w:lvl>
    <w:lvl w:ilvl="1">
      <w:start w:val="1"/>
      <w:numFmt w:val="decimal"/>
      <w:lvlText w:val="%2)"/>
      <w:lvlJc w:val="left"/>
      <w:pPr>
        <w:tabs>
          <w:tab w:val="num" w:pos="2061"/>
        </w:tabs>
        <w:ind w:left="851" w:firstLine="850"/>
      </w:pPr>
      <w:rPr>
        <w:rFonts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1" w15:restartNumberingAfterBreak="0">
    <w:nsid w:val="209B096C"/>
    <w:multiLevelType w:val="multilevel"/>
    <w:tmpl w:val="F462EC78"/>
    <w:lvl w:ilvl="0">
      <w:start w:val="1"/>
      <w:numFmt w:val="decimal"/>
      <w:pStyle w:val="a2"/>
      <w:suff w:val="nothing"/>
      <w:lvlText w:val="%1."/>
      <w:lvlJc w:val="left"/>
      <w:pPr>
        <w:ind w:left="360" w:hanging="360"/>
      </w:pPr>
      <w:rPr>
        <w:rFonts w:hint="default"/>
      </w:rPr>
    </w:lvl>
    <w:lvl w:ilvl="1">
      <w:start w:val="1"/>
      <w:numFmt w:val="decimal"/>
      <w:suff w:val="nothing"/>
      <w:lvlText w:val="%1.%2."/>
      <w:lvlJc w:val="left"/>
      <w:pPr>
        <w:ind w:left="792" w:hanging="792"/>
      </w:pPr>
      <w:rPr>
        <w:rFonts w:hint="default"/>
      </w:rPr>
    </w:lvl>
    <w:lvl w:ilvl="2">
      <w:start w:val="1"/>
      <w:numFmt w:val="decimal"/>
      <w:suff w:val="nothing"/>
      <w:lvlText w:val="%1.%2.%3."/>
      <w:lvlJc w:val="left"/>
      <w:pPr>
        <w:ind w:left="1224" w:hanging="12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15:restartNumberingAfterBreak="0">
    <w:nsid w:val="2DA42CFC"/>
    <w:multiLevelType w:val="multilevel"/>
    <w:tmpl w:val="F4528D1E"/>
    <w:lvl w:ilvl="0">
      <w:start w:val="2"/>
      <w:numFmt w:val="decimal"/>
      <w:pStyle w:val="a3"/>
      <w:lvlText w:val="Шаг %1."/>
      <w:lvlJc w:val="left"/>
      <w:pPr>
        <w:tabs>
          <w:tab w:val="num" w:pos="0"/>
        </w:tabs>
        <w:ind w:left="851" w:hanging="851"/>
      </w:pPr>
      <w:rPr>
        <w:rFonts w:hint="default"/>
      </w:rPr>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720" w:firstLine="0"/>
      </w:pPr>
      <w:rPr>
        <w:rFonts w:hint="default"/>
      </w:rPr>
    </w:lvl>
    <w:lvl w:ilvl="3">
      <w:start w:val="1"/>
      <w:numFmt w:val="decimal"/>
      <w:suff w:val="space"/>
      <w:lvlText w:val="%1.%2.%3.%4"/>
      <w:lvlJc w:val="left"/>
      <w:pPr>
        <w:ind w:left="720" w:firstLine="0"/>
      </w:pPr>
      <w:rPr>
        <w:rFonts w:hint="default"/>
      </w:rPr>
    </w:lvl>
    <w:lvl w:ilvl="4">
      <w:start w:val="1"/>
      <w:numFmt w:val="decimal"/>
      <w:suff w:val="space"/>
      <w:lvlText w:val="%1.%2.%3.%4.%5"/>
      <w:lvlJc w:val="left"/>
      <w:pPr>
        <w:ind w:left="720"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720" w:firstLine="0"/>
      </w:pPr>
      <w:rPr>
        <w:rFonts w:hint="default"/>
      </w:rPr>
    </w:lvl>
    <w:lvl w:ilvl="7">
      <w:start w:val="1"/>
      <w:numFmt w:val="decimal"/>
      <w:suff w:val="space"/>
      <w:lvlText w:val="%1.%2.%3.%4.%5.%6.%7.%8"/>
      <w:lvlJc w:val="left"/>
      <w:pPr>
        <w:ind w:left="720" w:firstLine="0"/>
      </w:pPr>
      <w:rPr>
        <w:rFonts w:hint="default"/>
      </w:rPr>
    </w:lvl>
    <w:lvl w:ilvl="8">
      <w:start w:val="1"/>
      <w:numFmt w:val="decimal"/>
      <w:suff w:val="space"/>
      <w:lvlText w:val="%1.%2.%3.%4.%5.%6.%7.%8.%9"/>
      <w:lvlJc w:val="left"/>
      <w:pPr>
        <w:ind w:left="720" w:firstLine="0"/>
      </w:pPr>
      <w:rPr>
        <w:rFonts w:hint="default"/>
      </w:rPr>
    </w:lvl>
  </w:abstractNum>
  <w:abstractNum w:abstractNumId="13" w15:restartNumberingAfterBreak="0">
    <w:nsid w:val="2FA743D3"/>
    <w:multiLevelType w:val="multilevel"/>
    <w:tmpl w:val="74567C8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057865"/>
    <w:multiLevelType w:val="multilevel"/>
    <w:tmpl w:val="9460D198"/>
    <w:lvl w:ilvl="0">
      <w:start w:val="10"/>
      <w:numFmt w:val="none"/>
      <w:suff w:val="space"/>
      <w:lvlText w:val="%1"/>
      <w:lvlJc w:val="left"/>
      <w:pPr>
        <w:ind w:left="0" w:firstLine="851"/>
      </w:pPr>
      <w:rPr>
        <w:rFonts w:hint="default"/>
      </w:rPr>
    </w:lvl>
    <w:lvl w:ilvl="1">
      <w:start w:val="1"/>
      <w:numFmt w:val="decimal"/>
      <w:lvlText w:val="10.%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abstractNum w:abstractNumId="15" w15:restartNumberingAfterBreak="0">
    <w:nsid w:val="32C57BBF"/>
    <w:multiLevelType w:val="multilevel"/>
    <w:tmpl w:val="69C2BA54"/>
    <w:lvl w:ilvl="0">
      <w:start w:val="1"/>
      <w:numFmt w:val="bullet"/>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AD83EA5"/>
    <w:multiLevelType w:val="multilevel"/>
    <w:tmpl w:val="4D5C12BA"/>
    <w:lvl w:ilvl="0">
      <w:start w:val="1"/>
      <w:numFmt w:val="decimal"/>
      <w:pStyle w:val="10"/>
      <w:lvlText w:val="%1."/>
      <w:lvlJc w:val="left"/>
      <w:pPr>
        <w:ind w:left="360" w:hanging="360"/>
      </w:pPr>
      <w:rPr>
        <w:rFonts w:hint="default"/>
        <w:b/>
        <w:i w:val="0"/>
        <w:color w:val="000000"/>
        <w:sz w:val="24"/>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35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060446"/>
    <w:multiLevelType w:val="multilevel"/>
    <w:tmpl w:val="081C7776"/>
    <w:lvl w:ilvl="0">
      <w:start w:val="11"/>
      <w:numFmt w:val="none"/>
      <w:suff w:val="space"/>
      <w:lvlText w:val="%1"/>
      <w:lvlJc w:val="left"/>
      <w:pPr>
        <w:ind w:left="0" w:firstLine="851"/>
      </w:pPr>
      <w:rPr>
        <w:rFonts w:hint="default"/>
      </w:rPr>
    </w:lvl>
    <w:lvl w:ilvl="1">
      <w:start w:val="1"/>
      <w:numFmt w:val="decimal"/>
      <w:lvlText w:val="1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abstractNum w:abstractNumId="18" w15:restartNumberingAfterBreak="0">
    <w:nsid w:val="3D884E57"/>
    <w:multiLevelType w:val="multilevel"/>
    <w:tmpl w:val="5A0ACC6C"/>
    <w:lvl w:ilvl="0">
      <w:start w:val="1"/>
      <w:numFmt w:val="russianLower"/>
      <w:pStyle w:val="a4"/>
      <w:lvlText w:val="%1)"/>
      <w:lvlJc w:val="left"/>
      <w:pPr>
        <w:tabs>
          <w:tab w:val="num" w:pos="1191"/>
        </w:tabs>
        <w:ind w:left="0" w:firstLine="851"/>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0D863DB"/>
    <w:multiLevelType w:val="multilevel"/>
    <w:tmpl w:val="F93052A0"/>
    <w:lvl w:ilvl="0">
      <w:start w:val="1"/>
      <w:numFmt w:val="bullet"/>
      <w:suff w:val="space"/>
      <w:lvlText w:val=""/>
      <w:lvlJc w:val="left"/>
      <w:pPr>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8A077B4"/>
    <w:multiLevelType w:val="multilevel"/>
    <w:tmpl w:val="C84A51F8"/>
    <w:lvl w:ilvl="0">
      <w:start w:val="1"/>
      <w:numFmt w:val="decimal"/>
      <w:pStyle w:val="11"/>
      <w:suff w:val="space"/>
      <w:lvlText w:val="%1"/>
      <w:lvlJc w:val="left"/>
      <w:pPr>
        <w:ind w:left="851" w:firstLine="0"/>
      </w:pPr>
      <w:rPr>
        <w:rFonts w:hint="default"/>
      </w:rPr>
    </w:lvl>
    <w:lvl w:ilvl="1">
      <w:start w:val="1"/>
      <w:numFmt w:val="decimal"/>
      <w:suff w:val="space"/>
      <w:lvlText w:val="%1.%2"/>
      <w:lvlJc w:val="left"/>
      <w:pPr>
        <w:ind w:left="851" w:firstLine="0"/>
      </w:pPr>
      <w:rPr>
        <w:rFonts w:hint="default"/>
      </w:rPr>
    </w:lvl>
    <w:lvl w:ilvl="2">
      <w:start w:val="1"/>
      <w:numFmt w:val="decimal"/>
      <w:suff w:val="space"/>
      <w:lvlText w:val="%1.%2.%3"/>
      <w:lvlJc w:val="left"/>
      <w:pPr>
        <w:ind w:left="851" w:firstLine="0"/>
      </w:pPr>
      <w:rPr>
        <w:rFonts w:hint="default"/>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985" w:firstLine="0"/>
      </w:pPr>
      <w:rPr>
        <w:rFonts w:hint="default"/>
      </w:rPr>
    </w:lvl>
    <w:lvl w:ilvl="5">
      <w:start w:val="1"/>
      <w:numFmt w:val="decimal"/>
      <w:suff w:val="space"/>
      <w:lvlText w:val="%1.%2.%3.%4.%5.%6"/>
      <w:lvlJc w:val="left"/>
      <w:pPr>
        <w:ind w:left="851" w:firstLine="0"/>
      </w:pPr>
      <w:rPr>
        <w:rFonts w:hint="default"/>
      </w:rPr>
    </w:lvl>
    <w:lvl w:ilvl="6">
      <w:start w:val="1"/>
      <w:numFmt w:val="decimal"/>
      <w:suff w:val="space"/>
      <w:lvlText w:val="%1.%2.%3.%4.%5.%6.%7"/>
      <w:lvlJc w:val="left"/>
      <w:pPr>
        <w:ind w:left="851" w:firstLine="0"/>
      </w:pPr>
      <w:rPr>
        <w:rFonts w:hint="default"/>
      </w:rPr>
    </w:lvl>
    <w:lvl w:ilvl="7">
      <w:start w:val="1"/>
      <w:numFmt w:val="decimal"/>
      <w:suff w:val="space"/>
      <w:lvlText w:val="%1.%2.%3.%4.%5.%6.%7.%8"/>
      <w:lvlJc w:val="left"/>
      <w:pPr>
        <w:ind w:left="851" w:firstLine="0"/>
      </w:pPr>
      <w:rPr>
        <w:rFonts w:hint="default"/>
      </w:rPr>
    </w:lvl>
    <w:lvl w:ilvl="8">
      <w:start w:val="1"/>
      <w:numFmt w:val="decimal"/>
      <w:suff w:val="space"/>
      <w:lvlText w:val="%1.%2.%3.%4.%5.%6.%7.%8.%9"/>
      <w:lvlJc w:val="left"/>
      <w:pPr>
        <w:ind w:left="851" w:firstLine="0"/>
      </w:pPr>
      <w:rPr>
        <w:rFonts w:hint="default"/>
      </w:rPr>
    </w:lvl>
  </w:abstractNum>
  <w:abstractNum w:abstractNumId="21" w15:restartNumberingAfterBreak="0">
    <w:nsid w:val="4A6120C8"/>
    <w:multiLevelType w:val="multilevel"/>
    <w:tmpl w:val="CCA450C2"/>
    <w:styleLink w:val="ScenarioList1"/>
    <w:lvl w:ilvl="0">
      <w:start w:val="1"/>
      <w:numFmt w:val="decimal"/>
      <w:suff w:val="space"/>
      <w:lvlText w:val="Шаг %1."/>
      <w:lvlJc w:val="left"/>
      <w:pPr>
        <w:ind w:left="720" w:hanging="363"/>
      </w:pPr>
      <w:rPr>
        <w:i/>
        <w:sz w:val="24"/>
      </w:rPr>
    </w:lvl>
    <w:lvl w:ilvl="1">
      <w:start w:val="1"/>
      <w:numFmt w:val="decimal"/>
      <w:suff w:val="space"/>
      <w:lvlText w:val="Pезультат %1.%2:"/>
      <w:lvlJc w:val="left"/>
      <w:pPr>
        <w:ind w:left="1077" w:hanging="357"/>
      </w:pPr>
      <w:rPr>
        <w:rFonts w:hint="default"/>
        <w:b w:val="0"/>
        <w:i/>
      </w:rPr>
    </w:lvl>
    <w:lvl w:ilvl="2">
      <w:start w:val="1"/>
      <w:numFmt w:val="lowerRoman"/>
      <w:lvlText w:val="%3."/>
      <w:lvlJc w:val="right"/>
      <w:pPr>
        <w:tabs>
          <w:tab w:val="num" w:pos="2508"/>
        </w:tabs>
        <w:ind w:left="2506" w:hanging="178"/>
      </w:pPr>
      <w:rPr>
        <w:rFonts w:hint="default"/>
      </w:rPr>
    </w:lvl>
    <w:lvl w:ilvl="3">
      <w:start w:val="1"/>
      <w:numFmt w:val="decimal"/>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Roman"/>
      <w:lvlText w:val="%6."/>
      <w:lvlJc w:val="right"/>
      <w:pPr>
        <w:tabs>
          <w:tab w:val="num" w:pos="4668"/>
        </w:tabs>
        <w:ind w:left="4668" w:hanging="180"/>
      </w:pPr>
      <w:rPr>
        <w:rFonts w:hint="default"/>
      </w:rPr>
    </w:lvl>
    <w:lvl w:ilvl="6">
      <w:start w:val="1"/>
      <w:numFmt w:val="decimal"/>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Roman"/>
      <w:lvlText w:val="%9."/>
      <w:lvlJc w:val="right"/>
      <w:pPr>
        <w:tabs>
          <w:tab w:val="num" w:pos="6828"/>
        </w:tabs>
        <w:ind w:left="6828" w:hanging="180"/>
      </w:pPr>
      <w:rPr>
        <w:rFonts w:hint="default"/>
      </w:rPr>
    </w:lvl>
  </w:abstractNum>
  <w:abstractNum w:abstractNumId="22" w15:restartNumberingAfterBreak="0">
    <w:nsid w:val="529F700C"/>
    <w:multiLevelType w:val="multilevel"/>
    <w:tmpl w:val="9A66BD68"/>
    <w:lvl w:ilvl="0">
      <w:start w:val="3"/>
      <w:numFmt w:val="decimal"/>
      <w:lvlText w:val="%1."/>
      <w:lvlJc w:val="left"/>
      <w:pPr>
        <w:ind w:left="360" w:hanging="360"/>
      </w:pPr>
      <w:rPr>
        <w:rFonts w:hint="default"/>
        <w:b w:val="0"/>
      </w:rPr>
    </w:lvl>
    <w:lvl w:ilvl="1">
      <w:start w:val="1"/>
      <w:numFmt w:val="decimal"/>
      <w:lvlText w:val="%1.%2."/>
      <w:lvlJc w:val="left"/>
      <w:pPr>
        <w:ind w:left="349" w:hanging="360"/>
      </w:pPr>
      <w:rPr>
        <w:rFonts w:hint="default"/>
        <w:b w:val="0"/>
      </w:rPr>
    </w:lvl>
    <w:lvl w:ilvl="2">
      <w:start w:val="1"/>
      <w:numFmt w:val="decimal"/>
      <w:lvlText w:val="%1.%2.%3."/>
      <w:lvlJc w:val="left"/>
      <w:pPr>
        <w:ind w:left="698" w:hanging="720"/>
      </w:pPr>
      <w:rPr>
        <w:rFonts w:hint="default"/>
        <w:b w:val="0"/>
      </w:rPr>
    </w:lvl>
    <w:lvl w:ilvl="3">
      <w:start w:val="1"/>
      <w:numFmt w:val="decimal"/>
      <w:lvlText w:val="%1.%2.%3.%4."/>
      <w:lvlJc w:val="left"/>
      <w:pPr>
        <w:ind w:left="687" w:hanging="720"/>
      </w:pPr>
      <w:rPr>
        <w:rFonts w:hint="default"/>
        <w:b w:val="0"/>
      </w:rPr>
    </w:lvl>
    <w:lvl w:ilvl="4">
      <w:start w:val="1"/>
      <w:numFmt w:val="decimal"/>
      <w:lvlText w:val="%1.%2.%3.%4.%5."/>
      <w:lvlJc w:val="left"/>
      <w:pPr>
        <w:ind w:left="1036" w:hanging="1080"/>
      </w:pPr>
      <w:rPr>
        <w:rFonts w:hint="default"/>
        <w:b w:val="0"/>
      </w:rPr>
    </w:lvl>
    <w:lvl w:ilvl="5">
      <w:start w:val="1"/>
      <w:numFmt w:val="decimal"/>
      <w:lvlText w:val="%1.%2.%3.%4.%5.%6."/>
      <w:lvlJc w:val="left"/>
      <w:pPr>
        <w:ind w:left="1025" w:hanging="1080"/>
      </w:pPr>
      <w:rPr>
        <w:rFonts w:hint="default"/>
        <w:b w:val="0"/>
      </w:rPr>
    </w:lvl>
    <w:lvl w:ilvl="6">
      <w:start w:val="1"/>
      <w:numFmt w:val="decimal"/>
      <w:lvlText w:val="%1.%2.%3.%4.%5.%6.%7."/>
      <w:lvlJc w:val="left"/>
      <w:pPr>
        <w:ind w:left="1374" w:hanging="1440"/>
      </w:pPr>
      <w:rPr>
        <w:rFonts w:hint="default"/>
        <w:b w:val="0"/>
      </w:rPr>
    </w:lvl>
    <w:lvl w:ilvl="7">
      <w:start w:val="1"/>
      <w:numFmt w:val="decimal"/>
      <w:lvlText w:val="%1.%2.%3.%4.%5.%6.%7.%8."/>
      <w:lvlJc w:val="left"/>
      <w:pPr>
        <w:ind w:left="1363" w:hanging="1440"/>
      </w:pPr>
      <w:rPr>
        <w:rFonts w:hint="default"/>
        <w:b w:val="0"/>
      </w:rPr>
    </w:lvl>
    <w:lvl w:ilvl="8">
      <w:start w:val="1"/>
      <w:numFmt w:val="decimal"/>
      <w:lvlText w:val="%1.%2.%3.%4.%5.%6.%7.%8.%9."/>
      <w:lvlJc w:val="left"/>
      <w:pPr>
        <w:ind w:left="1712" w:hanging="1800"/>
      </w:pPr>
      <w:rPr>
        <w:rFonts w:hint="default"/>
        <w:b w:val="0"/>
      </w:rPr>
    </w:lvl>
  </w:abstractNum>
  <w:abstractNum w:abstractNumId="23" w15:restartNumberingAfterBreak="0">
    <w:nsid w:val="54563C8C"/>
    <w:multiLevelType w:val="multilevel"/>
    <w:tmpl w:val="1512A2E2"/>
    <w:lvl w:ilvl="0">
      <w:start w:val="10"/>
      <w:numFmt w:val="decimal"/>
      <w:lvlText w:val="%1."/>
      <w:lvlJc w:val="left"/>
      <w:pPr>
        <w:ind w:left="480" w:hanging="480"/>
      </w:pPr>
      <w:rPr>
        <w:rFonts w:hint="default"/>
      </w:rPr>
    </w:lvl>
    <w:lvl w:ilvl="1">
      <w:start w:val="1"/>
      <w:numFmt w:val="decimal"/>
      <w:lvlText w:val="12.%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4882090"/>
    <w:multiLevelType w:val="multilevel"/>
    <w:tmpl w:val="CBA4086A"/>
    <w:lvl w:ilvl="0">
      <w:start w:val="8"/>
      <w:numFmt w:val="none"/>
      <w:suff w:val="space"/>
      <w:lvlText w:val="%1"/>
      <w:lvlJc w:val="left"/>
      <w:pPr>
        <w:ind w:left="0" w:firstLine="851"/>
      </w:pPr>
      <w:rPr>
        <w:rFonts w:hint="default"/>
      </w:rPr>
    </w:lvl>
    <w:lvl w:ilvl="1">
      <w:start w:val="1"/>
      <w:numFmt w:val="decimal"/>
      <w:lvlText w:val="8.%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abstractNum w:abstractNumId="25" w15:restartNumberingAfterBreak="0">
    <w:nsid w:val="55AC738D"/>
    <w:multiLevelType w:val="hybridMultilevel"/>
    <w:tmpl w:val="C4884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3710B6"/>
    <w:multiLevelType w:val="multilevel"/>
    <w:tmpl w:val="0742C788"/>
    <w:lvl w:ilvl="0">
      <w:start w:val="1"/>
      <w:numFmt w:val="bullet"/>
      <w:pStyle w:val="a5"/>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27" w15:restartNumberingAfterBreak="0">
    <w:nsid w:val="5904404A"/>
    <w:multiLevelType w:val="multilevel"/>
    <w:tmpl w:val="07E0875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5DC5191C"/>
    <w:multiLevelType w:val="multilevel"/>
    <w:tmpl w:val="3B220630"/>
    <w:lvl w:ilvl="0">
      <w:start w:val="7"/>
      <w:numFmt w:val="decimal"/>
      <w:lvlText w:val="%1."/>
      <w:lvlJc w:val="left"/>
      <w:pPr>
        <w:ind w:left="360" w:hanging="360"/>
      </w:pPr>
      <w:rPr>
        <w:rFonts w:hint="default"/>
      </w:rPr>
    </w:lvl>
    <w:lvl w:ilvl="1">
      <w:start w:val="1"/>
      <w:numFmt w:val="decimal"/>
      <w:lvlText w:val="8.%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5FF87B85"/>
    <w:multiLevelType w:val="multilevel"/>
    <w:tmpl w:val="A508C534"/>
    <w:lvl w:ilvl="0">
      <w:start w:val="1"/>
      <w:numFmt w:val="bullet"/>
      <w:suff w:val="space"/>
      <w:lvlText w:val=""/>
      <w:lvlJc w:val="left"/>
      <w:pPr>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1E96FE6"/>
    <w:multiLevelType w:val="multilevel"/>
    <w:tmpl w:val="967A2C96"/>
    <w:lvl w:ilvl="0">
      <w:start w:val="1"/>
      <w:numFmt w:val="decimal"/>
      <w:pStyle w:val="12"/>
      <w:suff w:val="space"/>
      <w:lvlText w:val="%1"/>
      <w:lvlJc w:val="left"/>
      <w:pPr>
        <w:ind w:left="851" w:firstLine="0"/>
      </w:pPr>
      <w:rPr>
        <w:rFonts w:ascii="Times New Roman" w:hAnsi="Times New Roman" w:cs="Times New Roman" w:hint="default"/>
      </w:rPr>
    </w:lvl>
    <w:lvl w:ilvl="1">
      <w:start w:val="1"/>
      <w:numFmt w:val="decimal"/>
      <w:pStyle w:val="20"/>
      <w:suff w:val="space"/>
      <w:lvlText w:val="%1.%2"/>
      <w:lvlJc w:val="left"/>
      <w:pPr>
        <w:ind w:left="851" w:firstLine="0"/>
      </w:pPr>
      <w:rPr>
        <w:rFonts w:hint="default"/>
      </w:rPr>
    </w:lvl>
    <w:lvl w:ilvl="2">
      <w:start w:val="1"/>
      <w:numFmt w:val="decimal"/>
      <w:pStyle w:val="30"/>
      <w:suff w:val="space"/>
      <w:lvlText w:val="%1.%2.%3"/>
      <w:lvlJc w:val="left"/>
      <w:pPr>
        <w:ind w:left="851" w:firstLine="0"/>
      </w:pPr>
      <w:rPr>
        <w:rFonts w:hint="default"/>
      </w:rPr>
    </w:lvl>
    <w:lvl w:ilvl="3">
      <w:start w:val="1"/>
      <w:numFmt w:val="decimal"/>
      <w:pStyle w:val="40"/>
      <w:suff w:val="space"/>
      <w:lvlText w:val="%1.%2.%3.%4"/>
      <w:lvlJc w:val="left"/>
      <w:pPr>
        <w:ind w:left="851" w:firstLine="0"/>
      </w:pPr>
      <w:rPr>
        <w:rFonts w:hint="default"/>
      </w:rPr>
    </w:lvl>
    <w:lvl w:ilvl="4">
      <w:start w:val="1"/>
      <w:numFmt w:val="decimal"/>
      <w:pStyle w:val="50"/>
      <w:suff w:val="space"/>
      <w:lvlText w:val="%1.%2.%3.%4.%5"/>
      <w:lvlJc w:val="left"/>
      <w:pPr>
        <w:ind w:left="851" w:firstLine="0"/>
      </w:pPr>
      <w:rPr>
        <w:rFonts w:hint="default"/>
      </w:rPr>
    </w:lvl>
    <w:lvl w:ilvl="5">
      <w:start w:val="1"/>
      <w:numFmt w:val="decimal"/>
      <w:pStyle w:val="60"/>
      <w:suff w:val="space"/>
      <w:lvlText w:val="%1.%2.%3.%4.%5.%6"/>
      <w:lvlJc w:val="left"/>
      <w:pPr>
        <w:ind w:left="851" w:firstLine="0"/>
      </w:pPr>
      <w:rPr>
        <w:rFonts w:hint="default"/>
      </w:rPr>
    </w:lvl>
    <w:lvl w:ilvl="6">
      <w:start w:val="1"/>
      <w:numFmt w:val="decimal"/>
      <w:pStyle w:val="7"/>
      <w:suff w:val="space"/>
      <w:lvlText w:val="%1.%2.%3.%4.%5.%6.%7"/>
      <w:lvlJc w:val="left"/>
      <w:pPr>
        <w:ind w:left="851" w:firstLine="0"/>
      </w:pPr>
      <w:rPr>
        <w:rFonts w:hint="default"/>
      </w:rPr>
    </w:lvl>
    <w:lvl w:ilvl="7">
      <w:start w:val="1"/>
      <w:numFmt w:val="decimal"/>
      <w:pStyle w:val="8"/>
      <w:suff w:val="space"/>
      <w:lvlText w:val="%1.%2.%3.%4.%5.%6.%7.%8"/>
      <w:lvlJc w:val="left"/>
      <w:pPr>
        <w:ind w:left="851" w:firstLine="0"/>
      </w:pPr>
      <w:rPr>
        <w:rFonts w:hint="default"/>
      </w:rPr>
    </w:lvl>
    <w:lvl w:ilvl="8">
      <w:start w:val="1"/>
      <w:numFmt w:val="decimal"/>
      <w:pStyle w:val="9"/>
      <w:suff w:val="space"/>
      <w:lvlText w:val="%1.%2.%3.%4.%5.%6.%7.%8.%9"/>
      <w:lvlJc w:val="left"/>
      <w:pPr>
        <w:ind w:left="851" w:firstLine="0"/>
      </w:pPr>
      <w:rPr>
        <w:rFonts w:hint="default"/>
      </w:rPr>
    </w:lvl>
  </w:abstractNum>
  <w:abstractNum w:abstractNumId="31" w15:restartNumberingAfterBreak="0">
    <w:nsid w:val="66DA15F8"/>
    <w:multiLevelType w:val="multilevel"/>
    <w:tmpl w:val="EA02EA52"/>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93D1A08"/>
    <w:multiLevelType w:val="multilevel"/>
    <w:tmpl w:val="A4DAB03E"/>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6E79757B"/>
    <w:multiLevelType w:val="hybridMultilevel"/>
    <w:tmpl w:val="B41AF6D4"/>
    <w:styleLink w:val="WWOutlineListStyle1"/>
    <w:lvl w:ilvl="0" w:tplc="D84EC1AA">
      <w:start w:val="1"/>
      <w:numFmt w:val="bullet"/>
      <w:lvlText w:val=""/>
      <w:lvlJc w:val="left"/>
      <w:pPr>
        <w:tabs>
          <w:tab w:val="num" w:pos="1211"/>
        </w:tabs>
        <w:ind w:left="0" w:firstLine="851"/>
      </w:pPr>
      <w:rPr>
        <w:rFonts w:ascii="Symbol" w:hAnsi="Symbol" w:hint="default"/>
        <w:color w:val="auto"/>
      </w:rPr>
    </w:lvl>
    <w:lvl w:ilvl="1" w:tplc="35C40726">
      <w:start w:val="1"/>
      <w:numFmt w:val="bullet"/>
      <w:lvlText w:val=""/>
      <w:lvlJc w:val="left"/>
      <w:pPr>
        <w:tabs>
          <w:tab w:val="num" w:pos="2061"/>
        </w:tabs>
        <w:ind w:left="851" w:firstLine="850"/>
      </w:pPr>
      <w:rPr>
        <w:rFonts w:ascii="Symbol" w:hAnsi="Symbol" w:hint="default"/>
        <w:color w:val="auto"/>
      </w:rPr>
    </w:lvl>
    <w:lvl w:ilvl="2" w:tplc="A0DA506E">
      <w:start w:val="1"/>
      <w:numFmt w:val="bullet"/>
      <w:lvlText w:val=""/>
      <w:lvlJc w:val="left"/>
      <w:pPr>
        <w:tabs>
          <w:tab w:val="num" w:pos="2061"/>
        </w:tabs>
        <w:ind w:left="850" w:firstLine="851"/>
      </w:pPr>
      <w:rPr>
        <w:rFonts w:ascii="Symbol" w:hAnsi="Symbol" w:hint="default"/>
        <w:color w:val="auto"/>
      </w:rPr>
    </w:lvl>
    <w:lvl w:ilvl="3" w:tplc="FBEA027C">
      <w:start w:val="1"/>
      <w:numFmt w:val="bullet"/>
      <w:lvlText w:val=""/>
      <w:lvlJc w:val="left"/>
      <w:pPr>
        <w:tabs>
          <w:tab w:val="num" w:pos="2911"/>
        </w:tabs>
        <w:ind w:left="1701" w:firstLine="850"/>
      </w:pPr>
      <w:rPr>
        <w:rFonts w:ascii="Symbol" w:hAnsi="Symbol" w:hint="default"/>
        <w:color w:val="auto"/>
      </w:rPr>
    </w:lvl>
    <w:lvl w:ilvl="4" w:tplc="BB9618C2">
      <w:start w:val="1"/>
      <w:numFmt w:val="bullet"/>
      <w:lvlText w:val=""/>
      <w:lvlJc w:val="left"/>
      <w:pPr>
        <w:tabs>
          <w:tab w:val="num" w:pos="1800"/>
        </w:tabs>
        <w:ind w:left="1800" w:hanging="360"/>
      </w:pPr>
      <w:rPr>
        <w:rFonts w:ascii="Symbol" w:hAnsi="Symbol" w:hint="default"/>
      </w:rPr>
    </w:lvl>
    <w:lvl w:ilvl="5" w:tplc="0C3A6E12">
      <w:start w:val="1"/>
      <w:numFmt w:val="bullet"/>
      <w:lvlText w:val=""/>
      <w:lvlJc w:val="left"/>
      <w:pPr>
        <w:tabs>
          <w:tab w:val="num" w:pos="2160"/>
        </w:tabs>
        <w:ind w:left="2160" w:hanging="360"/>
      </w:pPr>
      <w:rPr>
        <w:rFonts w:ascii="Wingdings" w:hAnsi="Wingdings" w:hint="default"/>
      </w:rPr>
    </w:lvl>
    <w:lvl w:ilvl="6" w:tplc="1D129964">
      <w:start w:val="1"/>
      <w:numFmt w:val="bullet"/>
      <w:lvlText w:val=""/>
      <w:lvlJc w:val="left"/>
      <w:pPr>
        <w:tabs>
          <w:tab w:val="num" w:pos="2520"/>
        </w:tabs>
        <w:ind w:left="2520" w:hanging="360"/>
      </w:pPr>
      <w:rPr>
        <w:rFonts w:ascii="Wingdings" w:hAnsi="Wingdings" w:hint="default"/>
      </w:rPr>
    </w:lvl>
    <w:lvl w:ilvl="7" w:tplc="FA7271FA">
      <w:start w:val="1"/>
      <w:numFmt w:val="bullet"/>
      <w:lvlText w:val=""/>
      <w:lvlJc w:val="left"/>
      <w:pPr>
        <w:tabs>
          <w:tab w:val="num" w:pos="2880"/>
        </w:tabs>
        <w:ind w:left="2880" w:hanging="360"/>
      </w:pPr>
      <w:rPr>
        <w:rFonts w:ascii="Symbol" w:hAnsi="Symbol" w:hint="default"/>
      </w:rPr>
    </w:lvl>
    <w:lvl w:ilvl="8" w:tplc="0D6C317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73194A18"/>
    <w:multiLevelType w:val="multilevel"/>
    <w:tmpl w:val="0444F8DE"/>
    <w:lvl w:ilvl="0">
      <w:start w:val="1"/>
      <w:numFmt w:val="decimal"/>
      <w:pStyle w:val="1230"/>
      <w:lvlText w:val="%1)"/>
      <w:lvlJc w:val="left"/>
      <w:pPr>
        <w:tabs>
          <w:tab w:val="num" w:pos="360"/>
        </w:tabs>
        <w:ind w:left="284" w:hanging="284"/>
      </w:pPr>
      <w:rPr>
        <w:rFonts w:hint="default"/>
      </w:rPr>
    </w:lvl>
    <w:lvl w:ilvl="1">
      <w:start w:val="1"/>
      <w:numFmt w:val="bullet"/>
      <w:lvlText w:val=""/>
      <w:lvlJc w:val="left"/>
      <w:pPr>
        <w:tabs>
          <w:tab w:val="num" w:pos="644"/>
        </w:tabs>
        <w:ind w:left="567" w:hanging="283"/>
      </w:pPr>
      <w:rPr>
        <w:rFonts w:ascii="Wingdings" w:hAnsi="Wingdings" w:hint="default"/>
        <w:color w:val="auto"/>
      </w:rPr>
    </w:lvl>
    <w:lvl w:ilvl="2">
      <w:start w:val="1"/>
      <w:numFmt w:val="bullet"/>
      <w:lvlText w:val=""/>
      <w:lvlJc w:val="left"/>
      <w:pPr>
        <w:tabs>
          <w:tab w:val="num" w:pos="927"/>
        </w:tabs>
        <w:ind w:left="851" w:hanging="284"/>
      </w:pPr>
      <w:rPr>
        <w:rFonts w:ascii="Wingdings" w:hAnsi="Wingdings" w:hint="default"/>
        <w:color w:val="auto"/>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267"/>
        </w:tabs>
        <w:ind w:left="1134" w:hanging="227"/>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47F74A3"/>
    <w:multiLevelType w:val="multilevel"/>
    <w:tmpl w:val="889C6180"/>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lang w:val="x-none"/>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6CF3CA0"/>
    <w:multiLevelType w:val="multilevel"/>
    <w:tmpl w:val="B3462BFC"/>
    <w:lvl w:ilvl="0">
      <w:start w:val="8"/>
      <w:numFmt w:val="decimal"/>
      <w:lvlText w:val="%1."/>
      <w:lvlJc w:val="left"/>
      <w:pPr>
        <w:ind w:left="360" w:hanging="360"/>
      </w:pPr>
      <w:rPr>
        <w:rFonts w:hint="default"/>
      </w:rPr>
    </w:lvl>
    <w:lvl w:ilvl="1">
      <w:start w:val="1"/>
      <w:numFmt w:val="decimal"/>
      <w:lvlText w:val="9.%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CD729F8"/>
    <w:multiLevelType w:val="multilevel"/>
    <w:tmpl w:val="07E0875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EB40C3D"/>
    <w:multiLevelType w:val="multilevel"/>
    <w:tmpl w:val="FA4E284C"/>
    <w:lvl w:ilvl="0">
      <w:start w:val="4"/>
      <w:numFmt w:val="none"/>
      <w:suff w:val="space"/>
      <w:lvlText w:val="%1"/>
      <w:lvlJc w:val="left"/>
      <w:pPr>
        <w:ind w:left="0" w:firstLine="851"/>
      </w:pPr>
      <w:rPr>
        <w:rFonts w:hint="default"/>
      </w:rPr>
    </w:lvl>
    <w:lvl w:ilvl="1">
      <w:start w:val="1"/>
      <w:numFmt w:val="decimal"/>
      <w:lvlText w:val="4.%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num w:numId="1" w16cid:durableId="903367435">
    <w:abstractNumId w:val="3"/>
  </w:num>
  <w:num w:numId="2" w16cid:durableId="171729214">
    <w:abstractNumId w:val="18"/>
  </w:num>
  <w:num w:numId="3" w16cid:durableId="1358194807">
    <w:abstractNumId w:val="7"/>
  </w:num>
  <w:num w:numId="4" w16cid:durableId="1582567538">
    <w:abstractNumId w:val="4"/>
  </w:num>
  <w:num w:numId="5" w16cid:durableId="862212400">
    <w:abstractNumId w:val="20"/>
  </w:num>
  <w:num w:numId="6" w16cid:durableId="171260900">
    <w:abstractNumId w:val="11"/>
  </w:num>
  <w:num w:numId="7" w16cid:durableId="197935773">
    <w:abstractNumId w:val="0"/>
  </w:num>
  <w:num w:numId="8" w16cid:durableId="1619415261">
    <w:abstractNumId w:val="16"/>
  </w:num>
  <w:num w:numId="9" w16cid:durableId="1096365701">
    <w:abstractNumId w:val="21"/>
  </w:num>
  <w:num w:numId="10" w16cid:durableId="2085487317">
    <w:abstractNumId w:val="31"/>
  </w:num>
  <w:num w:numId="11" w16cid:durableId="1364549059">
    <w:abstractNumId w:val="33"/>
  </w:num>
  <w:num w:numId="12" w16cid:durableId="1386100430">
    <w:abstractNumId w:val="2"/>
  </w:num>
  <w:num w:numId="13" w16cid:durableId="473185099">
    <w:abstractNumId w:val="34"/>
  </w:num>
  <w:num w:numId="14" w16cid:durableId="1904177934">
    <w:abstractNumId w:val="10"/>
  </w:num>
  <w:num w:numId="15" w16cid:durableId="2038003883">
    <w:abstractNumId w:val="26"/>
  </w:num>
  <w:num w:numId="16" w16cid:durableId="905922130">
    <w:abstractNumId w:val="12"/>
  </w:num>
  <w:num w:numId="17" w16cid:durableId="365522586">
    <w:abstractNumId w:val="30"/>
  </w:num>
  <w:num w:numId="18" w16cid:durableId="1153333224">
    <w:abstractNumId w:val="38"/>
  </w:num>
  <w:num w:numId="19" w16cid:durableId="291712279">
    <w:abstractNumId w:val="5"/>
  </w:num>
  <w:num w:numId="20" w16cid:durableId="1712997604">
    <w:abstractNumId w:val="24"/>
  </w:num>
  <w:num w:numId="21" w16cid:durableId="2064792415">
    <w:abstractNumId w:val="1"/>
  </w:num>
  <w:num w:numId="22" w16cid:durableId="1805078781">
    <w:abstractNumId w:val="14"/>
  </w:num>
  <w:num w:numId="23" w16cid:durableId="20010650">
    <w:abstractNumId w:val="17"/>
  </w:num>
  <w:num w:numId="24" w16cid:durableId="1944607547">
    <w:abstractNumId w:val="9"/>
  </w:num>
  <w:num w:numId="25" w16cid:durableId="566847287">
    <w:abstractNumId w:val="8"/>
  </w:num>
  <w:num w:numId="26" w16cid:durableId="1168521238">
    <w:abstractNumId w:val="6"/>
  </w:num>
  <w:num w:numId="27" w16cid:durableId="1445613356">
    <w:abstractNumId w:val="29"/>
  </w:num>
  <w:num w:numId="28" w16cid:durableId="719745441">
    <w:abstractNumId w:val="19"/>
  </w:num>
  <w:num w:numId="29" w16cid:durableId="1358853154">
    <w:abstractNumId w:val="7"/>
  </w:num>
  <w:num w:numId="30" w16cid:durableId="226847217">
    <w:abstractNumId w:val="7"/>
  </w:num>
  <w:num w:numId="31" w16cid:durableId="1932816078">
    <w:abstractNumId w:val="7"/>
  </w:num>
  <w:num w:numId="32" w16cid:durableId="656765609">
    <w:abstractNumId w:val="15"/>
  </w:num>
  <w:num w:numId="33" w16cid:durableId="287854711">
    <w:abstractNumId w:val="7"/>
  </w:num>
  <w:num w:numId="34" w16cid:durableId="1570728414">
    <w:abstractNumId w:val="7"/>
  </w:num>
  <w:num w:numId="35" w16cid:durableId="1322008140">
    <w:abstractNumId w:val="7"/>
  </w:num>
  <w:num w:numId="36" w16cid:durableId="673805693">
    <w:abstractNumId w:val="7"/>
  </w:num>
  <w:num w:numId="37" w16cid:durableId="1837917467">
    <w:abstractNumId w:val="7"/>
  </w:num>
  <w:num w:numId="38" w16cid:durableId="192773061">
    <w:abstractNumId w:val="7"/>
  </w:num>
  <w:num w:numId="39" w16cid:durableId="15546256">
    <w:abstractNumId w:val="7"/>
  </w:num>
  <w:num w:numId="40" w16cid:durableId="507598147">
    <w:abstractNumId w:val="30"/>
  </w:num>
  <w:num w:numId="41" w16cid:durableId="1347825021">
    <w:abstractNumId w:val="30"/>
  </w:num>
  <w:num w:numId="42" w16cid:durableId="1107310723">
    <w:abstractNumId w:val="30"/>
  </w:num>
  <w:num w:numId="43" w16cid:durableId="962228434">
    <w:abstractNumId w:val="30"/>
  </w:num>
  <w:num w:numId="44" w16cid:durableId="1552883349">
    <w:abstractNumId w:val="30"/>
  </w:num>
  <w:num w:numId="45" w16cid:durableId="1787696958">
    <w:abstractNumId w:val="30"/>
  </w:num>
  <w:num w:numId="46" w16cid:durableId="45564885">
    <w:abstractNumId w:val="30"/>
  </w:num>
  <w:num w:numId="47" w16cid:durableId="1882981639">
    <w:abstractNumId w:val="30"/>
  </w:num>
  <w:num w:numId="48" w16cid:durableId="1324044533">
    <w:abstractNumId w:val="30"/>
  </w:num>
  <w:num w:numId="49" w16cid:durableId="1613173423">
    <w:abstractNumId w:val="30"/>
  </w:num>
  <w:num w:numId="50" w16cid:durableId="1435128776">
    <w:abstractNumId w:val="28"/>
  </w:num>
  <w:num w:numId="51" w16cid:durableId="1020426334">
    <w:abstractNumId w:val="36"/>
  </w:num>
  <w:num w:numId="52" w16cid:durableId="2099474385">
    <w:abstractNumId w:val="35"/>
  </w:num>
  <w:num w:numId="53" w16cid:durableId="1422069926">
    <w:abstractNumId w:val="23"/>
  </w:num>
  <w:num w:numId="54" w16cid:durableId="1161580133">
    <w:abstractNumId w:val="27"/>
  </w:num>
  <w:num w:numId="55" w16cid:durableId="1808089242">
    <w:abstractNumId w:val="37"/>
  </w:num>
  <w:num w:numId="56" w16cid:durableId="721714360">
    <w:abstractNumId w:val="32"/>
  </w:num>
  <w:num w:numId="57" w16cid:durableId="2105376349">
    <w:abstractNumId w:val="25"/>
  </w:num>
  <w:num w:numId="58" w16cid:durableId="1141189097">
    <w:abstractNumId w:val="22"/>
  </w:num>
  <w:num w:numId="59" w16cid:durableId="4869103">
    <w:abstractNumId w:val="1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cpc vcpc">
    <w15:presenceInfo w15:providerId="Windows Live" w15:userId="1381c4d6a881bc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5C"/>
    <w:rsid w:val="000012DD"/>
    <w:rsid w:val="00001719"/>
    <w:rsid w:val="00002240"/>
    <w:rsid w:val="000027B9"/>
    <w:rsid w:val="000030F1"/>
    <w:rsid w:val="00004722"/>
    <w:rsid w:val="000062F2"/>
    <w:rsid w:val="00010FFB"/>
    <w:rsid w:val="0001291A"/>
    <w:rsid w:val="000133D1"/>
    <w:rsid w:val="00020975"/>
    <w:rsid w:val="00020BE6"/>
    <w:rsid w:val="00022993"/>
    <w:rsid w:val="00023113"/>
    <w:rsid w:val="00024133"/>
    <w:rsid w:val="00026053"/>
    <w:rsid w:val="000271FE"/>
    <w:rsid w:val="0003122A"/>
    <w:rsid w:val="00032321"/>
    <w:rsid w:val="00032873"/>
    <w:rsid w:val="00034588"/>
    <w:rsid w:val="00036324"/>
    <w:rsid w:val="00036574"/>
    <w:rsid w:val="00040287"/>
    <w:rsid w:val="00042D31"/>
    <w:rsid w:val="00043528"/>
    <w:rsid w:val="00043DC6"/>
    <w:rsid w:val="0004797B"/>
    <w:rsid w:val="000502BB"/>
    <w:rsid w:val="0005086B"/>
    <w:rsid w:val="00050EDE"/>
    <w:rsid w:val="000523FC"/>
    <w:rsid w:val="00055FFC"/>
    <w:rsid w:val="000605F1"/>
    <w:rsid w:val="00060ADE"/>
    <w:rsid w:val="00060F95"/>
    <w:rsid w:val="00062251"/>
    <w:rsid w:val="000636C5"/>
    <w:rsid w:val="00063F17"/>
    <w:rsid w:val="00064E82"/>
    <w:rsid w:val="00064F39"/>
    <w:rsid w:val="0007405F"/>
    <w:rsid w:val="00074F1E"/>
    <w:rsid w:val="0007535A"/>
    <w:rsid w:val="00077D17"/>
    <w:rsid w:val="0008005F"/>
    <w:rsid w:val="0008041B"/>
    <w:rsid w:val="00081EC5"/>
    <w:rsid w:val="00084767"/>
    <w:rsid w:val="000864AD"/>
    <w:rsid w:val="000871A9"/>
    <w:rsid w:val="00095210"/>
    <w:rsid w:val="00097D84"/>
    <w:rsid w:val="000A1F2A"/>
    <w:rsid w:val="000A3EFA"/>
    <w:rsid w:val="000B1A78"/>
    <w:rsid w:val="000B1B4A"/>
    <w:rsid w:val="000B279C"/>
    <w:rsid w:val="000B2CFA"/>
    <w:rsid w:val="000B420E"/>
    <w:rsid w:val="000B5CAE"/>
    <w:rsid w:val="000B7271"/>
    <w:rsid w:val="000C17CB"/>
    <w:rsid w:val="000C323C"/>
    <w:rsid w:val="000C341D"/>
    <w:rsid w:val="000C5C86"/>
    <w:rsid w:val="000C5F5B"/>
    <w:rsid w:val="000C6021"/>
    <w:rsid w:val="000D0228"/>
    <w:rsid w:val="000D0ABB"/>
    <w:rsid w:val="000D257D"/>
    <w:rsid w:val="000D2AF7"/>
    <w:rsid w:val="000D301A"/>
    <w:rsid w:val="000D3089"/>
    <w:rsid w:val="000D7685"/>
    <w:rsid w:val="000E036F"/>
    <w:rsid w:val="000E3F91"/>
    <w:rsid w:val="000E5D58"/>
    <w:rsid w:val="000E7E86"/>
    <w:rsid w:val="000F1CE9"/>
    <w:rsid w:val="00100AF6"/>
    <w:rsid w:val="00100F70"/>
    <w:rsid w:val="00101823"/>
    <w:rsid w:val="001045DA"/>
    <w:rsid w:val="001050B0"/>
    <w:rsid w:val="001056C8"/>
    <w:rsid w:val="001074A3"/>
    <w:rsid w:val="00110ADD"/>
    <w:rsid w:val="00111B8F"/>
    <w:rsid w:val="00111D1D"/>
    <w:rsid w:val="001138D7"/>
    <w:rsid w:val="00113F8D"/>
    <w:rsid w:val="00114F99"/>
    <w:rsid w:val="00117E51"/>
    <w:rsid w:val="0012066A"/>
    <w:rsid w:val="00121711"/>
    <w:rsid w:val="00121A9A"/>
    <w:rsid w:val="00125651"/>
    <w:rsid w:val="00125E15"/>
    <w:rsid w:val="00130952"/>
    <w:rsid w:val="001326E8"/>
    <w:rsid w:val="00134C80"/>
    <w:rsid w:val="00135D36"/>
    <w:rsid w:val="001408E1"/>
    <w:rsid w:val="00143EA7"/>
    <w:rsid w:val="00145FC8"/>
    <w:rsid w:val="00146D35"/>
    <w:rsid w:val="0015100D"/>
    <w:rsid w:val="0015234A"/>
    <w:rsid w:val="0015245C"/>
    <w:rsid w:val="001534F4"/>
    <w:rsid w:val="00157342"/>
    <w:rsid w:val="00160BA6"/>
    <w:rsid w:val="00160F79"/>
    <w:rsid w:val="00161C44"/>
    <w:rsid w:val="001638B5"/>
    <w:rsid w:val="001722B8"/>
    <w:rsid w:val="00173AE9"/>
    <w:rsid w:val="00174B69"/>
    <w:rsid w:val="00174E47"/>
    <w:rsid w:val="001828E6"/>
    <w:rsid w:val="001838C3"/>
    <w:rsid w:val="001857A0"/>
    <w:rsid w:val="00185FF9"/>
    <w:rsid w:val="00186A9F"/>
    <w:rsid w:val="00186B89"/>
    <w:rsid w:val="001875B4"/>
    <w:rsid w:val="00187DFA"/>
    <w:rsid w:val="00191CAD"/>
    <w:rsid w:val="001923B5"/>
    <w:rsid w:val="00192931"/>
    <w:rsid w:val="001936CA"/>
    <w:rsid w:val="001961D2"/>
    <w:rsid w:val="00197528"/>
    <w:rsid w:val="00197B0D"/>
    <w:rsid w:val="001A422D"/>
    <w:rsid w:val="001A4B13"/>
    <w:rsid w:val="001B45F4"/>
    <w:rsid w:val="001B691D"/>
    <w:rsid w:val="001C1211"/>
    <w:rsid w:val="001C1749"/>
    <w:rsid w:val="001C22E0"/>
    <w:rsid w:val="001C4B78"/>
    <w:rsid w:val="001C5B53"/>
    <w:rsid w:val="001C5CD8"/>
    <w:rsid w:val="001C748A"/>
    <w:rsid w:val="001C7B7F"/>
    <w:rsid w:val="001D231C"/>
    <w:rsid w:val="001D4A44"/>
    <w:rsid w:val="001E5C6A"/>
    <w:rsid w:val="001E5D49"/>
    <w:rsid w:val="001E6D74"/>
    <w:rsid w:val="001F06FC"/>
    <w:rsid w:val="001F4207"/>
    <w:rsid w:val="001F4AC2"/>
    <w:rsid w:val="001F60DB"/>
    <w:rsid w:val="00202EF5"/>
    <w:rsid w:val="00203A8D"/>
    <w:rsid w:val="002056B2"/>
    <w:rsid w:val="00207774"/>
    <w:rsid w:val="00207A6E"/>
    <w:rsid w:val="0021137D"/>
    <w:rsid w:val="00212CB2"/>
    <w:rsid w:val="00221CE3"/>
    <w:rsid w:val="00222C18"/>
    <w:rsid w:val="0022577C"/>
    <w:rsid w:val="002262A3"/>
    <w:rsid w:val="00230C6B"/>
    <w:rsid w:val="002329F8"/>
    <w:rsid w:val="0023515F"/>
    <w:rsid w:val="00236A5D"/>
    <w:rsid w:val="00237249"/>
    <w:rsid w:val="00237307"/>
    <w:rsid w:val="00240AC9"/>
    <w:rsid w:val="00240FEC"/>
    <w:rsid w:val="00241526"/>
    <w:rsid w:val="00246A73"/>
    <w:rsid w:val="0024722F"/>
    <w:rsid w:val="002528F5"/>
    <w:rsid w:val="0025384A"/>
    <w:rsid w:val="00254004"/>
    <w:rsid w:val="002542E8"/>
    <w:rsid w:val="00256011"/>
    <w:rsid w:val="002567D3"/>
    <w:rsid w:val="0026457C"/>
    <w:rsid w:val="00264790"/>
    <w:rsid w:val="00267EDB"/>
    <w:rsid w:val="002716EE"/>
    <w:rsid w:val="00272506"/>
    <w:rsid w:val="0027261A"/>
    <w:rsid w:val="00274596"/>
    <w:rsid w:val="00282849"/>
    <w:rsid w:val="002844AB"/>
    <w:rsid w:val="0029166B"/>
    <w:rsid w:val="002944D2"/>
    <w:rsid w:val="00295AB6"/>
    <w:rsid w:val="0029701D"/>
    <w:rsid w:val="002A02B2"/>
    <w:rsid w:val="002A46E9"/>
    <w:rsid w:val="002B1775"/>
    <w:rsid w:val="002B3CEE"/>
    <w:rsid w:val="002B4140"/>
    <w:rsid w:val="002C3799"/>
    <w:rsid w:val="002C4947"/>
    <w:rsid w:val="002D2B41"/>
    <w:rsid w:val="002D3D6C"/>
    <w:rsid w:val="002D487B"/>
    <w:rsid w:val="002D48DD"/>
    <w:rsid w:val="002D4E88"/>
    <w:rsid w:val="002D66E8"/>
    <w:rsid w:val="002D76BA"/>
    <w:rsid w:val="002D7700"/>
    <w:rsid w:val="002E328A"/>
    <w:rsid w:val="002E37D3"/>
    <w:rsid w:val="002E3EBF"/>
    <w:rsid w:val="002E558C"/>
    <w:rsid w:val="002F011B"/>
    <w:rsid w:val="002F3748"/>
    <w:rsid w:val="002F7465"/>
    <w:rsid w:val="0030065A"/>
    <w:rsid w:val="0030094F"/>
    <w:rsid w:val="00300E96"/>
    <w:rsid w:val="00301318"/>
    <w:rsid w:val="003025B9"/>
    <w:rsid w:val="00304E36"/>
    <w:rsid w:val="0030525E"/>
    <w:rsid w:val="003053D8"/>
    <w:rsid w:val="003063FF"/>
    <w:rsid w:val="00306FFA"/>
    <w:rsid w:val="00307B5F"/>
    <w:rsid w:val="003121DD"/>
    <w:rsid w:val="0031221C"/>
    <w:rsid w:val="003122CC"/>
    <w:rsid w:val="003151EA"/>
    <w:rsid w:val="00316730"/>
    <w:rsid w:val="0031724D"/>
    <w:rsid w:val="00320028"/>
    <w:rsid w:val="00321A89"/>
    <w:rsid w:val="00325BE0"/>
    <w:rsid w:val="00330114"/>
    <w:rsid w:val="00331A49"/>
    <w:rsid w:val="003330E7"/>
    <w:rsid w:val="00333433"/>
    <w:rsid w:val="0033510A"/>
    <w:rsid w:val="003417E4"/>
    <w:rsid w:val="00343CC6"/>
    <w:rsid w:val="003444A1"/>
    <w:rsid w:val="00344EE7"/>
    <w:rsid w:val="00345E16"/>
    <w:rsid w:val="00354517"/>
    <w:rsid w:val="0035528C"/>
    <w:rsid w:val="003564B9"/>
    <w:rsid w:val="0035787E"/>
    <w:rsid w:val="00357F94"/>
    <w:rsid w:val="00360A93"/>
    <w:rsid w:val="00361CEE"/>
    <w:rsid w:val="003655F5"/>
    <w:rsid w:val="003658B3"/>
    <w:rsid w:val="00365A31"/>
    <w:rsid w:val="00373273"/>
    <w:rsid w:val="00374D8F"/>
    <w:rsid w:val="003757EB"/>
    <w:rsid w:val="00383A22"/>
    <w:rsid w:val="003852CE"/>
    <w:rsid w:val="0038556D"/>
    <w:rsid w:val="003855B7"/>
    <w:rsid w:val="00386DCC"/>
    <w:rsid w:val="003870A2"/>
    <w:rsid w:val="003909A5"/>
    <w:rsid w:val="00391342"/>
    <w:rsid w:val="003925B4"/>
    <w:rsid w:val="00394EAC"/>
    <w:rsid w:val="00395C5C"/>
    <w:rsid w:val="003A0A32"/>
    <w:rsid w:val="003A1BA9"/>
    <w:rsid w:val="003A22CE"/>
    <w:rsid w:val="003A2B19"/>
    <w:rsid w:val="003A71C6"/>
    <w:rsid w:val="003B04A5"/>
    <w:rsid w:val="003B0F48"/>
    <w:rsid w:val="003B1040"/>
    <w:rsid w:val="003B1795"/>
    <w:rsid w:val="003B624F"/>
    <w:rsid w:val="003B740D"/>
    <w:rsid w:val="003C6AD9"/>
    <w:rsid w:val="003D190E"/>
    <w:rsid w:val="003D2A1C"/>
    <w:rsid w:val="003D300B"/>
    <w:rsid w:val="003D334B"/>
    <w:rsid w:val="003D5096"/>
    <w:rsid w:val="003D7D4C"/>
    <w:rsid w:val="003E1284"/>
    <w:rsid w:val="003E22DC"/>
    <w:rsid w:val="003E4141"/>
    <w:rsid w:val="003E61AA"/>
    <w:rsid w:val="003E6471"/>
    <w:rsid w:val="003E74E8"/>
    <w:rsid w:val="003F0C9E"/>
    <w:rsid w:val="003F162B"/>
    <w:rsid w:val="003F16AB"/>
    <w:rsid w:val="003F3635"/>
    <w:rsid w:val="003F408A"/>
    <w:rsid w:val="003F4FE5"/>
    <w:rsid w:val="003F6EBA"/>
    <w:rsid w:val="003F736D"/>
    <w:rsid w:val="003F7EB9"/>
    <w:rsid w:val="00400639"/>
    <w:rsid w:val="0040069A"/>
    <w:rsid w:val="00400D48"/>
    <w:rsid w:val="004011F9"/>
    <w:rsid w:val="00401794"/>
    <w:rsid w:val="00401F68"/>
    <w:rsid w:val="004020DE"/>
    <w:rsid w:val="00404D62"/>
    <w:rsid w:val="00405382"/>
    <w:rsid w:val="004058C2"/>
    <w:rsid w:val="00407918"/>
    <w:rsid w:val="0041370D"/>
    <w:rsid w:val="00414E74"/>
    <w:rsid w:val="00415A9E"/>
    <w:rsid w:val="004162DE"/>
    <w:rsid w:val="00421B66"/>
    <w:rsid w:val="00421CDD"/>
    <w:rsid w:val="004227C7"/>
    <w:rsid w:val="0042482A"/>
    <w:rsid w:val="004255E8"/>
    <w:rsid w:val="00426573"/>
    <w:rsid w:val="004277D1"/>
    <w:rsid w:val="00430014"/>
    <w:rsid w:val="004336A7"/>
    <w:rsid w:val="00450812"/>
    <w:rsid w:val="00451296"/>
    <w:rsid w:val="004513F5"/>
    <w:rsid w:val="00452BB8"/>
    <w:rsid w:val="00462E8A"/>
    <w:rsid w:val="004654AB"/>
    <w:rsid w:val="004660F8"/>
    <w:rsid w:val="00471976"/>
    <w:rsid w:val="00472C2D"/>
    <w:rsid w:val="00476C4E"/>
    <w:rsid w:val="004777D0"/>
    <w:rsid w:val="00477AD4"/>
    <w:rsid w:val="00480A8F"/>
    <w:rsid w:val="00481BF3"/>
    <w:rsid w:val="00481DE9"/>
    <w:rsid w:val="00481EDD"/>
    <w:rsid w:val="00482290"/>
    <w:rsid w:val="00482679"/>
    <w:rsid w:val="0048584C"/>
    <w:rsid w:val="00486E85"/>
    <w:rsid w:val="00490BDA"/>
    <w:rsid w:val="00492283"/>
    <w:rsid w:val="004939EA"/>
    <w:rsid w:val="00496B3D"/>
    <w:rsid w:val="00496B75"/>
    <w:rsid w:val="00496BFA"/>
    <w:rsid w:val="004A1E7B"/>
    <w:rsid w:val="004A25C3"/>
    <w:rsid w:val="004A4800"/>
    <w:rsid w:val="004B0644"/>
    <w:rsid w:val="004B1D56"/>
    <w:rsid w:val="004B2714"/>
    <w:rsid w:val="004B3DD5"/>
    <w:rsid w:val="004B5344"/>
    <w:rsid w:val="004B6D15"/>
    <w:rsid w:val="004B7DCD"/>
    <w:rsid w:val="004C2848"/>
    <w:rsid w:val="004C5EC2"/>
    <w:rsid w:val="004C6C0E"/>
    <w:rsid w:val="004C76DE"/>
    <w:rsid w:val="004D0972"/>
    <w:rsid w:val="004D1443"/>
    <w:rsid w:val="004D4425"/>
    <w:rsid w:val="004D59E3"/>
    <w:rsid w:val="004D5F20"/>
    <w:rsid w:val="004D64E6"/>
    <w:rsid w:val="004D7766"/>
    <w:rsid w:val="004E12B4"/>
    <w:rsid w:val="004E676B"/>
    <w:rsid w:val="004F09C1"/>
    <w:rsid w:val="004F0F38"/>
    <w:rsid w:val="004F1ECB"/>
    <w:rsid w:val="004F219C"/>
    <w:rsid w:val="004F532F"/>
    <w:rsid w:val="004F71B7"/>
    <w:rsid w:val="004F7B73"/>
    <w:rsid w:val="0050177C"/>
    <w:rsid w:val="00503968"/>
    <w:rsid w:val="00504642"/>
    <w:rsid w:val="0050698B"/>
    <w:rsid w:val="0051340E"/>
    <w:rsid w:val="0051428B"/>
    <w:rsid w:val="005152C1"/>
    <w:rsid w:val="00516106"/>
    <w:rsid w:val="00517CC9"/>
    <w:rsid w:val="005203F3"/>
    <w:rsid w:val="0052051D"/>
    <w:rsid w:val="00520AF1"/>
    <w:rsid w:val="00522D22"/>
    <w:rsid w:val="005231E5"/>
    <w:rsid w:val="00526962"/>
    <w:rsid w:val="0053268C"/>
    <w:rsid w:val="005362D4"/>
    <w:rsid w:val="00536FB6"/>
    <w:rsid w:val="0053749F"/>
    <w:rsid w:val="005425CE"/>
    <w:rsid w:val="0054292F"/>
    <w:rsid w:val="005449CF"/>
    <w:rsid w:val="00545F57"/>
    <w:rsid w:val="00546389"/>
    <w:rsid w:val="00547BED"/>
    <w:rsid w:val="0055117D"/>
    <w:rsid w:val="005553C9"/>
    <w:rsid w:val="00556648"/>
    <w:rsid w:val="00556A36"/>
    <w:rsid w:val="00557AF2"/>
    <w:rsid w:val="005600E1"/>
    <w:rsid w:val="005639E9"/>
    <w:rsid w:val="00563C79"/>
    <w:rsid w:val="00566D9E"/>
    <w:rsid w:val="00567659"/>
    <w:rsid w:val="005677C8"/>
    <w:rsid w:val="0056796A"/>
    <w:rsid w:val="00570592"/>
    <w:rsid w:val="00571395"/>
    <w:rsid w:val="00575F50"/>
    <w:rsid w:val="00582AAC"/>
    <w:rsid w:val="00584E9D"/>
    <w:rsid w:val="00584F67"/>
    <w:rsid w:val="00585123"/>
    <w:rsid w:val="00587033"/>
    <w:rsid w:val="0059143A"/>
    <w:rsid w:val="00596695"/>
    <w:rsid w:val="00596F8D"/>
    <w:rsid w:val="00597ADD"/>
    <w:rsid w:val="00597D6A"/>
    <w:rsid w:val="005A03F5"/>
    <w:rsid w:val="005A19AD"/>
    <w:rsid w:val="005A2A94"/>
    <w:rsid w:val="005A2B63"/>
    <w:rsid w:val="005A6854"/>
    <w:rsid w:val="005B302E"/>
    <w:rsid w:val="005B3F0F"/>
    <w:rsid w:val="005B4AE1"/>
    <w:rsid w:val="005B7AAA"/>
    <w:rsid w:val="005B7F3C"/>
    <w:rsid w:val="005C0138"/>
    <w:rsid w:val="005C2A2D"/>
    <w:rsid w:val="005C6CD6"/>
    <w:rsid w:val="005C6E17"/>
    <w:rsid w:val="005C7CC7"/>
    <w:rsid w:val="005D4EEC"/>
    <w:rsid w:val="005E1957"/>
    <w:rsid w:val="005E2595"/>
    <w:rsid w:val="005E442D"/>
    <w:rsid w:val="005E4FF3"/>
    <w:rsid w:val="005F127E"/>
    <w:rsid w:val="005F2A81"/>
    <w:rsid w:val="005F498F"/>
    <w:rsid w:val="005F5279"/>
    <w:rsid w:val="005F5DD1"/>
    <w:rsid w:val="005F6B5B"/>
    <w:rsid w:val="0060163E"/>
    <w:rsid w:val="00601D67"/>
    <w:rsid w:val="006034DD"/>
    <w:rsid w:val="00603625"/>
    <w:rsid w:val="006036C6"/>
    <w:rsid w:val="00607394"/>
    <w:rsid w:val="0061332F"/>
    <w:rsid w:val="00614313"/>
    <w:rsid w:val="00616F65"/>
    <w:rsid w:val="0062013A"/>
    <w:rsid w:val="00621CDB"/>
    <w:rsid w:val="006227A5"/>
    <w:rsid w:val="00622BEF"/>
    <w:rsid w:val="0062438D"/>
    <w:rsid w:val="00625918"/>
    <w:rsid w:val="006269DF"/>
    <w:rsid w:val="0062789A"/>
    <w:rsid w:val="0063243E"/>
    <w:rsid w:val="00633535"/>
    <w:rsid w:val="0063484F"/>
    <w:rsid w:val="0063492D"/>
    <w:rsid w:val="00636700"/>
    <w:rsid w:val="0064573C"/>
    <w:rsid w:val="006514FD"/>
    <w:rsid w:val="00651E49"/>
    <w:rsid w:val="006542BA"/>
    <w:rsid w:val="006543D3"/>
    <w:rsid w:val="0065634D"/>
    <w:rsid w:val="00657C4F"/>
    <w:rsid w:val="0066377C"/>
    <w:rsid w:val="00666FCC"/>
    <w:rsid w:val="006722E6"/>
    <w:rsid w:val="00676935"/>
    <w:rsid w:val="00681CD3"/>
    <w:rsid w:val="0068200B"/>
    <w:rsid w:val="0068488B"/>
    <w:rsid w:val="0069064C"/>
    <w:rsid w:val="00691A71"/>
    <w:rsid w:val="00693770"/>
    <w:rsid w:val="00694344"/>
    <w:rsid w:val="00694A52"/>
    <w:rsid w:val="00695633"/>
    <w:rsid w:val="00697CEB"/>
    <w:rsid w:val="006A0872"/>
    <w:rsid w:val="006A0A14"/>
    <w:rsid w:val="006A2FDE"/>
    <w:rsid w:val="006A3773"/>
    <w:rsid w:val="006A3FF8"/>
    <w:rsid w:val="006A4FF3"/>
    <w:rsid w:val="006B28F0"/>
    <w:rsid w:val="006C11F3"/>
    <w:rsid w:val="006C2B68"/>
    <w:rsid w:val="006C2F57"/>
    <w:rsid w:val="006C313C"/>
    <w:rsid w:val="006C5DED"/>
    <w:rsid w:val="006D1DE8"/>
    <w:rsid w:val="006D20BE"/>
    <w:rsid w:val="006D2556"/>
    <w:rsid w:val="006D6837"/>
    <w:rsid w:val="006D750B"/>
    <w:rsid w:val="006E1BBC"/>
    <w:rsid w:val="006E250A"/>
    <w:rsid w:val="006E47FE"/>
    <w:rsid w:val="006F0625"/>
    <w:rsid w:val="006F087B"/>
    <w:rsid w:val="006F1A8C"/>
    <w:rsid w:val="006F2362"/>
    <w:rsid w:val="006F23F3"/>
    <w:rsid w:val="006F45BC"/>
    <w:rsid w:val="006F4A9F"/>
    <w:rsid w:val="006F5597"/>
    <w:rsid w:val="006F611E"/>
    <w:rsid w:val="006F66CD"/>
    <w:rsid w:val="006F7338"/>
    <w:rsid w:val="00705309"/>
    <w:rsid w:val="00706E8D"/>
    <w:rsid w:val="00707097"/>
    <w:rsid w:val="00710583"/>
    <w:rsid w:val="007114BD"/>
    <w:rsid w:val="00711948"/>
    <w:rsid w:val="007133EA"/>
    <w:rsid w:val="0071396E"/>
    <w:rsid w:val="007139DF"/>
    <w:rsid w:val="00713E97"/>
    <w:rsid w:val="00714604"/>
    <w:rsid w:val="00714A72"/>
    <w:rsid w:val="00716458"/>
    <w:rsid w:val="00720D93"/>
    <w:rsid w:val="007214F4"/>
    <w:rsid w:val="00721593"/>
    <w:rsid w:val="00727006"/>
    <w:rsid w:val="007317E8"/>
    <w:rsid w:val="00734834"/>
    <w:rsid w:val="00734E53"/>
    <w:rsid w:val="007353AC"/>
    <w:rsid w:val="007373BF"/>
    <w:rsid w:val="00740336"/>
    <w:rsid w:val="00742279"/>
    <w:rsid w:val="007517B6"/>
    <w:rsid w:val="00751DCB"/>
    <w:rsid w:val="007550D1"/>
    <w:rsid w:val="007568BC"/>
    <w:rsid w:val="00763B07"/>
    <w:rsid w:val="00764CAF"/>
    <w:rsid w:val="0076630F"/>
    <w:rsid w:val="00770318"/>
    <w:rsid w:val="00770D07"/>
    <w:rsid w:val="00771776"/>
    <w:rsid w:val="007732BD"/>
    <w:rsid w:val="007761A9"/>
    <w:rsid w:val="00776955"/>
    <w:rsid w:val="0077733A"/>
    <w:rsid w:val="00782B1D"/>
    <w:rsid w:val="00783D92"/>
    <w:rsid w:val="0079095D"/>
    <w:rsid w:val="00792133"/>
    <w:rsid w:val="00793129"/>
    <w:rsid w:val="0079350E"/>
    <w:rsid w:val="00793838"/>
    <w:rsid w:val="0079780B"/>
    <w:rsid w:val="007A01EC"/>
    <w:rsid w:val="007A0736"/>
    <w:rsid w:val="007A126C"/>
    <w:rsid w:val="007A2784"/>
    <w:rsid w:val="007A3551"/>
    <w:rsid w:val="007A5C47"/>
    <w:rsid w:val="007A645F"/>
    <w:rsid w:val="007B1515"/>
    <w:rsid w:val="007B2505"/>
    <w:rsid w:val="007B4757"/>
    <w:rsid w:val="007B4811"/>
    <w:rsid w:val="007B4931"/>
    <w:rsid w:val="007B51C7"/>
    <w:rsid w:val="007B5E4F"/>
    <w:rsid w:val="007C0C2C"/>
    <w:rsid w:val="007D05FF"/>
    <w:rsid w:val="007D21D8"/>
    <w:rsid w:val="007D2537"/>
    <w:rsid w:val="007D3680"/>
    <w:rsid w:val="007D4068"/>
    <w:rsid w:val="007D62A4"/>
    <w:rsid w:val="007D728E"/>
    <w:rsid w:val="007E1285"/>
    <w:rsid w:val="007E3549"/>
    <w:rsid w:val="007E6525"/>
    <w:rsid w:val="007E7223"/>
    <w:rsid w:val="007F0391"/>
    <w:rsid w:val="007F1005"/>
    <w:rsid w:val="007F17BD"/>
    <w:rsid w:val="007F2F29"/>
    <w:rsid w:val="007F37ED"/>
    <w:rsid w:val="007F72C8"/>
    <w:rsid w:val="007F7CDB"/>
    <w:rsid w:val="008006CD"/>
    <w:rsid w:val="00800DC8"/>
    <w:rsid w:val="00802644"/>
    <w:rsid w:val="00806396"/>
    <w:rsid w:val="00806F0A"/>
    <w:rsid w:val="00812073"/>
    <w:rsid w:val="0081358F"/>
    <w:rsid w:val="0081494D"/>
    <w:rsid w:val="00816F95"/>
    <w:rsid w:val="0081702D"/>
    <w:rsid w:val="00817782"/>
    <w:rsid w:val="00820E11"/>
    <w:rsid w:val="00824B4F"/>
    <w:rsid w:val="00824BF4"/>
    <w:rsid w:val="008310A2"/>
    <w:rsid w:val="00831D59"/>
    <w:rsid w:val="00833C82"/>
    <w:rsid w:val="00833ED2"/>
    <w:rsid w:val="008341ED"/>
    <w:rsid w:val="0083498C"/>
    <w:rsid w:val="00836759"/>
    <w:rsid w:val="008369E2"/>
    <w:rsid w:val="00836FB5"/>
    <w:rsid w:val="008378A2"/>
    <w:rsid w:val="00841B3C"/>
    <w:rsid w:val="008428F1"/>
    <w:rsid w:val="008434FE"/>
    <w:rsid w:val="00845C0B"/>
    <w:rsid w:val="00846ECE"/>
    <w:rsid w:val="008477D8"/>
    <w:rsid w:val="00851B20"/>
    <w:rsid w:val="00852209"/>
    <w:rsid w:val="00852C69"/>
    <w:rsid w:val="00852E1A"/>
    <w:rsid w:val="00854AE7"/>
    <w:rsid w:val="00856D49"/>
    <w:rsid w:val="0086045D"/>
    <w:rsid w:val="0086075E"/>
    <w:rsid w:val="00862E64"/>
    <w:rsid w:val="0086307F"/>
    <w:rsid w:val="00864191"/>
    <w:rsid w:val="0086548F"/>
    <w:rsid w:val="0086722C"/>
    <w:rsid w:val="00867FA8"/>
    <w:rsid w:val="00870731"/>
    <w:rsid w:val="00871111"/>
    <w:rsid w:val="00883559"/>
    <w:rsid w:val="00884279"/>
    <w:rsid w:val="00884690"/>
    <w:rsid w:val="00884B36"/>
    <w:rsid w:val="00885234"/>
    <w:rsid w:val="008873ED"/>
    <w:rsid w:val="0089005F"/>
    <w:rsid w:val="00890A54"/>
    <w:rsid w:val="00894D4E"/>
    <w:rsid w:val="0089543C"/>
    <w:rsid w:val="00895575"/>
    <w:rsid w:val="00895694"/>
    <w:rsid w:val="00896445"/>
    <w:rsid w:val="00896F2D"/>
    <w:rsid w:val="00897F6B"/>
    <w:rsid w:val="008A0401"/>
    <w:rsid w:val="008A128B"/>
    <w:rsid w:val="008A6334"/>
    <w:rsid w:val="008A69D3"/>
    <w:rsid w:val="008B1833"/>
    <w:rsid w:val="008B3640"/>
    <w:rsid w:val="008B5D3F"/>
    <w:rsid w:val="008C13A0"/>
    <w:rsid w:val="008C1635"/>
    <w:rsid w:val="008C33D6"/>
    <w:rsid w:val="008C3681"/>
    <w:rsid w:val="008C4B92"/>
    <w:rsid w:val="008D2DAF"/>
    <w:rsid w:val="008D3CEB"/>
    <w:rsid w:val="008D4773"/>
    <w:rsid w:val="008E0207"/>
    <w:rsid w:val="008E1755"/>
    <w:rsid w:val="008E2094"/>
    <w:rsid w:val="008E20D8"/>
    <w:rsid w:val="008E5336"/>
    <w:rsid w:val="008E6AE2"/>
    <w:rsid w:val="008F00D9"/>
    <w:rsid w:val="008F1725"/>
    <w:rsid w:val="008F2098"/>
    <w:rsid w:val="008F2228"/>
    <w:rsid w:val="008F3B10"/>
    <w:rsid w:val="008F6841"/>
    <w:rsid w:val="008F7CD9"/>
    <w:rsid w:val="009000BF"/>
    <w:rsid w:val="0090682D"/>
    <w:rsid w:val="00907E7F"/>
    <w:rsid w:val="009102AD"/>
    <w:rsid w:val="00914C2B"/>
    <w:rsid w:val="009164FA"/>
    <w:rsid w:val="009209F8"/>
    <w:rsid w:val="009225D4"/>
    <w:rsid w:val="00924E7D"/>
    <w:rsid w:val="00925F53"/>
    <w:rsid w:val="009312BC"/>
    <w:rsid w:val="00931793"/>
    <w:rsid w:val="00933975"/>
    <w:rsid w:val="009367EE"/>
    <w:rsid w:val="00936F7A"/>
    <w:rsid w:val="00937BAF"/>
    <w:rsid w:val="0094058D"/>
    <w:rsid w:val="009406F2"/>
    <w:rsid w:val="00943D0E"/>
    <w:rsid w:val="009446C2"/>
    <w:rsid w:val="00944C2A"/>
    <w:rsid w:val="009476BB"/>
    <w:rsid w:val="00950700"/>
    <w:rsid w:val="00950A25"/>
    <w:rsid w:val="00951039"/>
    <w:rsid w:val="009539D8"/>
    <w:rsid w:val="00953D1E"/>
    <w:rsid w:val="00954512"/>
    <w:rsid w:val="00955BB8"/>
    <w:rsid w:val="0095692C"/>
    <w:rsid w:val="00956A23"/>
    <w:rsid w:val="00962AB4"/>
    <w:rsid w:val="0096335B"/>
    <w:rsid w:val="00963B03"/>
    <w:rsid w:val="00965933"/>
    <w:rsid w:val="009671BC"/>
    <w:rsid w:val="00970221"/>
    <w:rsid w:val="00970B52"/>
    <w:rsid w:val="00970DB5"/>
    <w:rsid w:val="00971C04"/>
    <w:rsid w:val="00971D53"/>
    <w:rsid w:val="00972B4B"/>
    <w:rsid w:val="00973D25"/>
    <w:rsid w:val="00974A1D"/>
    <w:rsid w:val="00974D99"/>
    <w:rsid w:val="0098010B"/>
    <w:rsid w:val="009809A9"/>
    <w:rsid w:val="00981957"/>
    <w:rsid w:val="009819E3"/>
    <w:rsid w:val="00985FDC"/>
    <w:rsid w:val="00986434"/>
    <w:rsid w:val="00986E9E"/>
    <w:rsid w:val="0098746E"/>
    <w:rsid w:val="0099006F"/>
    <w:rsid w:val="00990C04"/>
    <w:rsid w:val="0099320F"/>
    <w:rsid w:val="009939BD"/>
    <w:rsid w:val="00993F06"/>
    <w:rsid w:val="009948AE"/>
    <w:rsid w:val="00994946"/>
    <w:rsid w:val="00995D5E"/>
    <w:rsid w:val="00995DCD"/>
    <w:rsid w:val="00997692"/>
    <w:rsid w:val="009A0CA7"/>
    <w:rsid w:val="009A22E9"/>
    <w:rsid w:val="009A2631"/>
    <w:rsid w:val="009A64EB"/>
    <w:rsid w:val="009A7BD8"/>
    <w:rsid w:val="009B1E3D"/>
    <w:rsid w:val="009B37C2"/>
    <w:rsid w:val="009B3F6A"/>
    <w:rsid w:val="009B60A4"/>
    <w:rsid w:val="009B765A"/>
    <w:rsid w:val="009C149F"/>
    <w:rsid w:val="009C2B8B"/>
    <w:rsid w:val="009C2BF2"/>
    <w:rsid w:val="009C77EE"/>
    <w:rsid w:val="009C78B1"/>
    <w:rsid w:val="009C7CBA"/>
    <w:rsid w:val="009D1C18"/>
    <w:rsid w:val="009D25AA"/>
    <w:rsid w:val="009D3E09"/>
    <w:rsid w:val="009D4A0E"/>
    <w:rsid w:val="009D4D71"/>
    <w:rsid w:val="009E1A07"/>
    <w:rsid w:val="009E1A27"/>
    <w:rsid w:val="009E1D63"/>
    <w:rsid w:val="009E41A1"/>
    <w:rsid w:val="009E4B48"/>
    <w:rsid w:val="009E6567"/>
    <w:rsid w:val="009E6D49"/>
    <w:rsid w:val="009E7CF8"/>
    <w:rsid w:val="009F1257"/>
    <w:rsid w:val="00A003F2"/>
    <w:rsid w:val="00A0203D"/>
    <w:rsid w:val="00A02EA8"/>
    <w:rsid w:val="00A04CE7"/>
    <w:rsid w:val="00A053F6"/>
    <w:rsid w:val="00A06C0F"/>
    <w:rsid w:val="00A06ECF"/>
    <w:rsid w:val="00A148A2"/>
    <w:rsid w:val="00A14B37"/>
    <w:rsid w:val="00A15F7D"/>
    <w:rsid w:val="00A2068E"/>
    <w:rsid w:val="00A21EEB"/>
    <w:rsid w:val="00A26715"/>
    <w:rsid w:val="00A2733A"/>
    <w:rsid w:val="00A27699"/>
    <w:rsid w:val="00A27D10"/>
    <w:rsid w:val="00A32712"/>
    <w:rsid w:val="00A32D4F"/>
    <w:rsid w:val="00A32DFF"/>
    <w:rsid w:val="00A40594"/>
    <w:rsid w:val="00A42305"/>
    <w:rsid w:val="00A45ADB"/>
    <w:rsid w:val="00A50069"/>
    <w:rsid w:val="00A50C1E"/>
    <w:rsid w:val="00A51621"/>
    <w:rsid w:val="00A53624"/>
    <w:rsid w:val="00A539BB"/>
    <w:rsid w:val="00A564CE"/>
    <w:rsid w:val="00A60492"/>
    <w:rsid w:val="00A6109C"/>
    <w:rsid w:val="00A61E1F"/>
    <w:rsid w:val="00A65B1F"/>
    <w:rsid w:val="00A66531"/>
    <w:rsid w:val="00A66BBE"/>
    <w:rsid w:val="00A71D1D"/>
    <w:rsid w:val="00A76BC9"/>
    <w:rsid w:val="00A76EB1"/>
    <w:rsid w:val="00A77B3C"/>
    <w:rsid w:val="00A80CD9"/>
    <w:rsid w:val="00A8429F"/>
    <w:rsid w:val="00A852D2"/>
    <w:rsid w:val="00A8530D"/>
    <w:rsid w:val="00A85C85"/>
    <w:rsid w:val="00A8756B"/>
    <w:rsid w:val="00A9054B"/>
    <w:rsid w:val="00A90926"/>
    <w:rsid w:val="00A921A9"/>
    <w:rsid w:val="00A927CB"/>
    <w:rsid w:val="00A96262"/>
    <w:rsid w:val="00A96806"/>
    <w:rsid w:val="00A971AE"/>
    <w:rsid w:val="00A97701"/>
    <w:rsid w:val="00AA0627"/>
    <w:rsid w:val="00AA0EBC"/>
    <w:rsid w:val="00AA14B1"/>
    <w:rsid w:val="00AA327D"/>
    <w:rsid w:val="00AA3614"/>
    <w:rsid w:val="00AA75EB"/>
    <w:rsid w:val="00AB2365"/>
    <w:rsid w:val="00AB2A96"/>
    <w:rsid w:val="00AC2FD0"/>
    <w:rsid w:val="00AC3FF1"/>
    <w:rsid w:val="00AC4B31"/>
    <w:rsid w:val="00AC6E0E"/>
    <w:rsid w:val="00AC737B"/>
    <w:rsid w:val="00AD05D0"/>
    <w:rsid w:val="00AD0896"/>
    <w:rsid w:val="00AD09B7"/>
    <w:rsid w:val="00AD09ED"/>
    <w:rsid w:val="00AD423A"/>
    <w:rsid w:val="00AD6439"/>
    <w:rsid w:val="00AE10FC"/>
    <w:rsid w:val="00AE635F"/>
    <w:rsid w:val="00AE7599"/>
    <w:rsid w:val="00AF202B"/>
    <w:rsid w:val="00AF42AA"/>
    <w:rsid w:val="00AF5E9B"/>
    <w:rsid w:val="00AF60C6"/>
    <w:rsid w:val="00B01D7E"/>
    <w:rsid w:val="00B02660"/>
    <w:rsid w:val="00B035B8"/>
    <w:rsid w:val="00B04622"/>
    <w:rsid w:val="00B04A72"/>
    <w:rsid w:val="00B052A0"/>
    <w:rsid w:val="00B0563B"/>
    <w:rsid w:val="00B0729E"/>
    <w:rsid w:val="00B07F00"/>
    <w:rsid w:val="00B11C4B"/>
    <w:rsid w:val="00B11F9E"/>
    <w:rsid w:val="00B13CD3"/>
    <w:rsid w:val="00B158FF"/>
    <w:rsid w:val="00B17F59"/>
    <w:rsid w:val="00B262E2"/>
    <w:rsid w:val="00B346B3"/>
    <w:rsid w:val="00B3565C"/>
    <w:rsid w:val="00B365B0"/>
    <w:rsid w:val="00B3738E"/>
    <w:rsid w:val="00B37A73"/>
    <w:rsid w:val="00B503F4"/>
    <w:rsid w:val="00B50F49"/>
    <w:rsid w:val="00B511B7"/>
    <w:rsid w:val="00B5249C"/>
    <w:rsid w:val="00B532A0"/>
    <w:rsid w:val="00B54CAA"/>
    <w:rsid w:val="00B570A8"/>
    <w:rsid w:val="00B608A4"/>
    <w:rsid w:val="00B615CC"/>
    <w:rsid w:val="00B6190A"/>
    <w:rsid w:val="00B6313F"/>
    <w:rsid w:val="00B63233"/>
    <w:rsid w:val="00B632B4"/>
    <w:rsid w:val="00B63B56"/>
    <w:rsid w:val="00B71997"/>
    <w:rsid w:val="00B73311"/>
    <w:rsid w:val="00B74222"/>
    <w:rsid w:val="00B7796F"/>
    <w:rsid w:val="00B8076D"/>
    <w:rsid w:val="00B8488A"/>
    <w:rsid w:val="00B852ED"/>
    <w:rsid w:val="00B85630"/>
    <w:rsid w:val="00B85E65"/>
    <w:rsid w:val="00B86263"/>
    <w:rsid w:val="00B87534"/>
    <w:rsid w:val="00B87F97"/>
    <w:rsid w:val="00B90B7C"/>
    <w:rsid w:val="00B9227F"/>
    <w:rsid w:val="00B94277"/>
    <w:rsid w:val="00B9744D"/>
    <w:rsid w:val="00BA5A7D"/>
    <w:rsid w:val="00BA6CE8"/>
    <w:rsid w:val="00BB0663"/>
    <w:rsid w:val="00BB096E"/>
    <w:rsid w:val="00BB2741"/>
    <w:rsid w:val="00BB27BD"/>
    <w:rsid w:val="00BB4A1C"/>
    <w:rsid w:val="00BB5C6D"/>
    <w:rsid w:val="00BB7A60"/>
    <w:rsid w:val="00BC1560"/>
    <w:rsid w:val="00BC162B"/>
    <w:rsid w:val="00BC20BA"/>
    <w:rsid w:val="00BC4F83"/>
    <w:rsid w:val="00BC57B8"/>
    <w:rsid w:val="00BD0254"/>
    <w:rsid w:val="00BD0AC7"/>
    <w:rsid w:val="00BD1B2A"/>
    <w:rsid w:val="00BD2F8E"/>
    <w:rsid w:val="00BD3203"/>
    <w:rsid w:val="00BD3547"/>
    <w:rsid w:val="00BD3A4E"/>
    <w:rsid w:val="00BE0467"/>
    <w:rsid w:val="00BE2E2B"/>
    <w:rsid w:val="00BE6F0C"/>
    <w:rsid w:val="00BF1527"/>
    <w:rsid w:val="00BF167D"/>
    <w:rsid w:val="00BF47DB"/>
    <w:rsid w:val="00BF4A25"/>
    <w:rsid w:val="00BF7461"/>
    <w:rsid w:val="00C02151"/>
    <w:rsid w:val="00C02845"/>
    <w:rsid w:val="00C04712"/>
    <w:rsid w:val="00C0686B"/>
    <w:rsid w:val="00C078E6"/>
    <w:rsid w:val="00C11904"/>
    <w:rsid w:val="00C1689A"/>
    <w:rsid w:val="00C17E4C"/>
    <w:rsid w:val="00C201DB"/>
    <w:rsid w:val="00C206C0"/>
    <w:rsid w:val="00C20990"/>
    <w:rsid w:val="00C24167"/>
    <w:rsid w:val="00C2451E"/>
    <w:rsid w:val="00C265FF"/>
    <w:rsid w:val="00C2675B"/>
    <w:rsid w:val="00C32CE7"/>
    <w:rsid w:val="00C32FAC"/>
    <w:rsid w:val="00C34C7B"/>
    <w:rsid w:val="00C4072C"/>
    <w:rsid w:val="00C40B62"/>
    <w:rsid w:val="00C42848"/>
    <w:rsid w:val="00C4681B"/>
    <w:rsid w:val="00C52314"/>
    <w:rsid w:val="00C5386B"/>
    <w:rsid w:val="00C53DB8"/>
    <w:rsid w:val="00C550DF"/>
    <w:rsid w:val="00C55469"/>
    <w:rsid w:val="00C5756F"/>
    <w:rsid w:val="00C60E0B"/>
    <w:rsid w:val="00C6164A"/>
    <w:rsid w:val="00C61CDD"/>
    <w:rsid w:val="00C61CE6"/>
    <w:rsid w:val="00C63661"/>
    <w:rsid w:val="00C64952"/>
    <w:rsid w:val="00C66BD8"/>
    <w:rsid w:val="00C72047"/>
    <w:rsid w:val="00C72AC9"/>
    <w:rsid w:val="00C72D99"/>
    <w:rsid w:val="00C72E53"/>
    <w:rsid w:val="00C74C6C"/>
    <w:rsid w:val="00C7613D"/>
    <w:rsid w:val="00C77EB7"/>
    <w:rsid w:val="00C815A4"/>
    <w:rsid w:val="00C826B8"/>
    <w:rsid w:val="00C82D18"/>
    <w:rsid w:val="00C8550D"/>
    <w:rsid w:val="00C85A00"/>
    <w:rsid w:val="00C9471F"/>
    <w:rsid w:val="00C96A5F"/>
    <w:rsid w:val="00C9735D"/>
    <w:rsid w:val="00C97B0D"/>
    <w:rsid w:val="00CA6CE6"/>
    <w:rsid w:val="00CA72C9"/>
    <w:rsid w:val="00CB3FE2"/>
    <w:rsid w:val="00CC4128"/>
    <w:rsid w:val="00CC6BB9"/>
    <w:rsid w:val="00CD0579"/>
    <w:rsid w:val="00CD0974"/>
    <w:rsid w:val="00CD18BC"/>
    <w:rsid w:val="00CD2F25"/>
    <w:rsid w:val="00CD3064"/>
    <w:rsid w:val="00CE12CE"/>
    <w:rsid w:val="00CE49E0"/>
    <w:rsid w:val="00CE57A7"/>
    <w:rsid w:val="00CE6AF1"/>
    <w:rsid w:val="00CF5625"/>
    <w:rsid w:val="00CF5D5C"/>
    <w:rsid w:val="00D00607"/>
    <w:rsid w:val="00D0229C"/>
    <w:rsid w:val="00D056D8"/>
    <w:rsid w:val="00D059C9"/>
    <w:rsid w:val="00D05B91"/>
    <w:rsid w:val="00D07C7D"/>
    <w:rsid w:val="00D07ECC"/>
    <w:rsid w:val="00D11AEC"/>
    <w:rsid w:val="00D13007"/>
    <w:rsid w:val="00D1429E"/>
    <w:rsid w:val="00D14D35"/>
    <w:rsid w:val="00D249B2"/>
    <w:rsid w:val="00D25C1D"/>
    <w:rsid w:val="00D25D96"/>
    <w:rsid w:val="00D261E2"/>
    <w:rsid w:val="00D27485"/>
    <w:rsid w:val="00D300B4"/>
    <w:rsid w:val="00D315CE"/>
    <w:rsid w:val="00D349E6"/>
    <w:rsid w:val="00D350E5"/>
    <w:rsid w:val="00D36652"/>
    <w:rsid w:val="00D372FC"/>
    <w:rsid w:val="00D3794F"/>
    <w:rsid w:val="00D404BD"/>
    <w:rsid w:val="00D4417C"/>
    <w:rsid w:val="00D46E20"/>
    <w:rsid w:val="00D5219B"/>
    <w:rsid w:val="00D52503"/>
    <w:rsid w:val="00D54F4A"/>
    <w:rsid w:val="00D56FAC"/>
    <w:rsid w:val="00D57E1A"/>
    <w:rsid w:val="00D6215B"/>
    <w:rsid w:val="00D6282F"/>
    <w:rsid w:val="00D640DE"/>
    <w:rsid w:val="00D64DB2"/>
    <w:rsid w:val="00D65F7A"/>
    <w:rsid w:val="00D660C9"/>
    <w:rsid w:val="00D660FF"/>
    <w:rsid w:val="00D669C7"/>
    <w:rsid w:val="00D669F3"/>
    <w:rsid w:val="00D67FDD"/>
    <w:rsid w:val="00D701A2"/>
    <w:rsid w:val="00D70F43"/>
    <w:rsid w:val="00D71E92"/>
    <w:rsid w:val="00D731F5"/>
    <w:rsid w:val="00D73625"/>
    <w:rsid w:val="00D74272"/>
    <w:rsid w:val="00D744DB"/>
    <w:rsid w:val="00D76CD7"/>
    <w:rsid w:val="00D81AED"/>
    <w:rsid w:val="00D821F9"/>
    <w:rsid w:val="00D84C8B"/>
    <w:rsid w:val="00D8542E"/>
    <w:rsid w:val="00D91B53"/>
    <w:rsid w:val="00D92488"/>
    <w:rsid w:val="00D92D09"/>
    <w:rsid w:val="00D9478F"/>
    <w:rsid w:val="00D96DCD"/>
    <w:rsid w:val="00DA23BB"/>
    <w:rsid w:val="00DA376C"/>
    <w:rsid w:val="00DA54AD"/>
    <w:rsid w:val="00DA6494"/>
    <w:rsid w:val="00DA6629"/>
    <w:rsid w:val="00DA668E"/>
    <w:rsid w:val="00DB00CE"/>
    <w:rsid w:val="00DB2329"/>
    <w:rsid w:val="00DB32EF"/>
    <w:rsid w:val="00DB5E4C"/>
    <w:rsid w:val="00DB6E52"/>
    <w:rsid w:val="00DB7D4B"/>
    <w:rsid w:val="00DC0842"/>
    <w:rsid w:val="00DC0A96"/>
    <w:rsid w:val="00DC31DD"/>
    <w:rsid w:val="00DC3420"/>
    <w:rsid w:val="00DC6B91"/>
    <w:rsid w:val="00DC767C"/>
    <w:rsid w:val="00DD3AC7"/>
    <w:rsid w:val="00DD5242"/>
    <w:rsid w:val="00DD62FE"/>
    <w:rsid w:val="00DE160E"/>
    <w:rsid w:val="00DE1925"/>
    <w:rsid w:val="00DE1A0C"/>
    <w:rsid w:val="00DE1F89"/>
    <w:rsid w:val="00DE345D"/>
    <w:rsid w:val="00DE3D24"/>
    <w:rsid w:val="00DE459F"/>
    <w:rsid w:val="00DE49C3"/>
    <w:rsid w:val="00DE55C2"/>
    <w:rsid w:val="00DE59A4"/>
    <w:rsid w:val="00DF37FE"/>
    <w:rsid w:val="00DF4D60"/>
    <w:rsid w:val="00DF69BB"/>
    <w:rsid w:val="00E01CE0"/>
    <w:rsid w:val="00E02299"/>
    <w:rsid w:val="00E034B5"/>
    <w:rsid w:val="00E04B83"/>
    <w:rsid w:val="00E06EAE"/>
    <w:rsid w:val="00E11F21"/>
    <w:rsid w:val="00E1333B"/>
    <w:rsid w:val="00E138A6"/>
    <w:rsid w:val="00E142B0"/>
    <w:rsid w:val="00E15AC7"/>
    <w:rsid w:val="00E17473"/>
    <w:rsid w:val="00E20EF3"/>
    <w:rsid w:val="00E218B0"/>
    <w:rsid w:val="00E2416B"/>
    <w:rsid w:val="00E2695C"/>
    <w:rsid w:val="00E26D4C"/>
    <w:rsid w:val="00E27787"/>
    <w:rsid w:val="00E3079E"/>
    <w:rsid w:val="00E31BD9"/>
    <w:rsid w:val="00E31C6F"/>
    <w:rsid w:val="00E33BE9"/>
    <w:rsid w:val="00E35199"/>
    <w:rsid w:val="00E409AB"/>
    <w:rsid w:val="00E415A5"/>
    <w:rsid w:val="00E4257A"/>
    <w:rsid w:val="00E4389E"/>
    <w:rsid w:val="00E4399F"/>
    <w:rsid w:val="00E45041"/>
    <w:rsid w:val="00E45C6E"/>
    <w:rsid w:val="00E47EED"/>
    <w:rsid w:val="00E51E9D"/>
    <w:rsid w:val="00E56E66"/>
    <w:rsid w:val="00E62EAC"/>
    <w:rsid w:val="00E632DE"/>
    <w:rsid w:val="00E638B9"/>
    <w:rsid w:val="00E67B98"/>
    <w:rsid w:val="00E7035A"/>
    <w:rsid w:val="00E7056D"/>
    <w:rsid w:val="00E717D0"/>
    <w:rsid w:val="00E73C15"/>
    <w:rsid w:val="00E76675"/>
    <w:rsid w:val="00E82845"/>
    <w:rsid w:val="00E90106"/>
    <w:rsid w:val="00E91A81"/>
    <w:rsid w:val="00E9377F"/>
    <w:rsid w:val="00E94D26"/>
    <w:rsid w:val="00EA048B"/>
    <w:rsid w:val="00EA30D4"/>
    <w:rsid w:val="00EA3C7A"/>
    <w:rsid w:val="00EB0ACC"/>
    <w:rsid w:val="00EB1584"/>
    <w:rsid w:val="00EB1EDF"/>
    <w:rsid w:val="00EB2B38"/>
    <w:rsid w:val="00EB77BB"/>
    <w:rsid w:val="00EB78F9"/>
    <w:rsid w:val="00EC3957"/>
    <w:rsid w:val="00EC3B5D"/>
    <w:rsid w:val="00EC3BA0"/>
    <w:rsid w:val="00EC3D17"/>
    <w:rsid w:val="00EC52EB"/>
    <w:rsid w:val="00EC60FB"/>
    <w:rsid w:val="00ED1B8C"/>
    <w:rsid w:val="00EE4E55"/>
    <w:rsid w:val="00EE4EAE"/>
    <w:rsid w:val="00EE541A"/>
    <w:rsid w:val="00EF0418"/>
    <w:rsid w:val="00EF314F"/>
    <w:rsid w:val="00EF342B"/>
    <w:rsid w:val="00EF3B52"/>
    <w:rsid w:val="00EF4AB6"/>
    <w:rsid w:val="00EF556F"/>
    <w:rsid w:val="00F027A7"/>
    <w:rsid w:val="00F031AF"/>
    <w:rsid w:val="00F06375"/>
    <w:rsid w:val="00F07117"/>
    <w:rsid w:val="00F11B3E"/>
    <w:rsid w:val="00F11F30"/>
    <w:rsid w:val="00F12F03"/>
    <w:rsid w:val="00F13FA8"/>
    <w:rsid w:val="00F16569"/>
    <w:rsid w:val="00F16E4B"/>
    <w:rsid w:val="00F201D6"/>
    <w:rsid w:val="00F205D5"/>
    <w:rsid w:val="00F20E5C"/>
    <w:rsid w:val="00F262B7"/>
    <w:rsid w:val="00F26AD9"/>
    <w:rsid w:val="00F2709C"/>
    <w:rsid w:val="00F3005F"/>
    <w:rsid w:val="00F35EE1"/>
    <w:rsid w:val="00F371D5"/>
    <w:rsid w:val="00F42AC7"/>
    <w:rsid w:val="00F436F1"/>
    <w:rsid w:val="00F45493"/>
    <w:rsid w:val="00F46AB7"/>
    <w:rsid w:val="00F47782"/>
    <w:rsid w:val="00F50319"/>
    <w:rsid w:val="00F52FB0"/>
    <w:rsid w:val="00F55D32"/>
    <w:rsid w:val="00F624F0"/>
    <w:rsid w:val="00F635CB"/>
    <w:rsid w:val="00F640DC"/>
    <w:rsid w:val="00F64984"/>
    <w:rsid w:val="00F651B8"/>
    <w:rsid w:val="00F657AA"/>
    <w:rsid w:val="00F66038"/>
    <w:rsid w:val="00F67FDF"/>
    <w:rsid w:val="00F71D43"/>
    <w:rsid w:val="00F727C1"/>
    <w:rsid w:val="00F72831"/>
    <w:rsid w:val="00F750CC"/>
    <w:rsid w:val="00F756D7"/>
    <w:rsid w:val="00F76BBF"/>
    <w:rsid w:val="00F8262F"/>
    <w:rsid w:val="00F8322F"/>
    <w:rsid w:val="00F84EC6"/>
    <w:rsid w:val="00F86981"/>
    <w:rsid w:val="00F86A74"/>
    <w:rsid w:val="00F86B64"/>
    <w:rsid w:val="00F9292C"/>
    <w:rsid w:val="00F9419B"/>
    <w:rsid w:val="00F957DE"/>
    <w:rsid w:val="00FA3D49"/>
    <w:rsid w:val="00FA6D9F"/>
    <w:rsid w:val="00FA7BAE"/>
    <w:rsid w:val="00FA7F38"/>
    <w:rsid w:val="00FB0B8D"/>
    <w:rsid w:val="00FB0EF8"/>
    <w:rsid w:val="00FC1C84"/>
    <w:rsid w:val="00FC48C9"/>
    <w:rsid w:val="00FC5546"/>
    <w:rsid w:val="00FC6066"/>
    <w:rsid w:val="00FC7A78"/>
    <w:rsid w:val="00FD100B"/>
    <w:rsid w:val="00FD2BD3"/>
    <w:rsid w:val="00FD2FA6"/>
    <w:rsid w:val="00FD4659"/>
    <w:rsid w:val="00FD53ED"/>
    <w:rsid w:val="00FD7DCE"/>
    <w:rsid w:val="00FE03F3"/>
    <w:rsid w:val="00FE115E"/>
    <w:rsid w:val="00FE44E7"/>
    <w:rsid w:val="00FF162B"/>
    <w:rsid w:val="00FF35DC"/>
    <w:rsid w:val="00FF3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5F8B5"/>
  <w15:docId w15:val="{FD252C09-1D56-4E1D-A4A5-1A91DBB5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C2B68"/>
    <w:rPr>
      <w:szCs w:val="22"/>
      <w:lang w:eastAsia="en-US"/>
    </w:rPr>
  </w:style>
  <w:style w:type="paragraph" w:styleId="12">
    <w:name w:val="heading 1"/>
    <w:next w:val="a7"/>
    <w:link w:val="13"/>
    <w:qFormat/>
    <w:rsid w:val="006C2B68"/>
    <w:pPr>
      <w:keepNext/>
      <w:numPr>
        <w:numId w:val="17"/>
      </w:numPr>
      <w:tabs>
        <w:tab w:val="left" w:pos="1213"/>
      </w:tabs>
      <w:spacing w:before="180" w:after="180"/>
      <w:outlineLvl w:val="0"/>
    </w:pPr>
    <w:rPr>
      <w:rFonts w:ascii="Arial" w:hAnsi="Arial"/>
      <w:b/>
      <w:kern w:val="28"/>
      <w:sz w:val="28"/>
      <w:szCs w:val="28"/>
    </w:rPr>
  </w:style>
  <w:style w:type="paragraph" w:styleId="20">
    <w:name w:val="heading 2"/>
    <w:next w:val="a7"/>
    <w:link w:val="21"/>
    <w:qFormat/>
    <w:rsid w:val="006C2B68"/>
    <w:pPr>
      <w:keepNext/>
      <w:numPr>
        <w:ilvl w:val="1"/>
        <w:numId w:val="17"/>
      </w:numPr>
      <w:spacing w:before="180" w:after="180"/>
      <w:outlineLvl w:val="1"/>
    </w:pPr>
    <w:rPr>
      <w:rFonts w:ascii="Arial" w:hAnsi="Arial"/>
      <w:b/>
      <w:i/>
      <w:kern w:val="28"/>
      <w:sz w:val="28"/>
      <w:szCs w:val="28"/>
    </w:rPr>
  </w:style>
  <w:style w:type="paragraph" w:styleId="30">
    <w:name w:val="heading 3"/>
    <w:next w:val="a7"/>
    <w:link w:val="31"/>
    <w:qFormat/>
    <w:rsid w:val="006C2B68"/>
    <w:pPr>
      <w:keepNext/>
      <w:numPr>
        <w:ilvl w:val="2"/>
        <w:numId w:val="17"/>
      </w:numPr>
      <w:spacing w:before="240" w:after="240"/>
      <w:outlineLvl w:val="2"/>
    </w:pPr>
    <w:rPr>
      <w:rFonts w:ascii="Arial" w:hAnsi="Arial"/>
      <w:b/>
      <w:sz w:val="24"/>
      <w:szCs w:val="24"/>
    </w:rPr>
  </w:style>
  <w:style w:type="paragraph" w:styleId="40">
    <w:name w:val="heading 4"/>
    <w:next w:val="a7"/>
    <w:link w:val="41"/>
    <w:qFormat/>
    <w:rsid w:val="006C2B68"/>
    <w:pPr>
      <w:keepNext/>
      <w:numPr>
        <w:ilvl w:val="3"/>
        <w:numId w:val="17"/>
      </w:numPr>
      <w:spacing w:before="120" w:after="240"/>
      <w:outlineLvl w:val="3"/>
    </w:pPr>
    <w:rPr>
      <w:rFonts w:ascii="Arial" w:hAnsi="Arial"/>
      <w:b/>
      <w:i/>
      <w:snapToGrid w:val="0"/>
      <w:sz w:val="24"/>
      <w:szCs w:val="24"/>
    </w:rPr>
  </w:style>
  <w:style w:type="paragraph" w:styleId="50">
    <w:name w:val="heading 5"/>
    <w:next w:val="a7"/>
    <w:link w:val="51"/>
    <w:qFormat/>
    <w:rsid w:val="006C2B68"/>
    <w:pPr>
      <w:keepNext/>
      <w:numPr>
        <w:ilvl w:val="4"/>
        <w:numId w:val="17"/>
      </w:numPr>
      <w:spacing w:before="120" w:after="240"/>
      <w:outlineLvl w:val="4"/>
    </w:pPr>
    <w:rPr>
      <w:rFonts w:ascii="Arial" w:hAnsi="Arial"/>
      <w:b/>
      <w:snapToGrid w:val="0"/>
      <w:sz w:val="22"/>
    </w:rPr>
  </w:style>
  <w:style w:type="paragraph" w:styleId="60">
    <w:name w:val="heading 6"/>
    <w:next w:val="a7"/>
    <w:link w:val="61"/>
    <w:qFormat/>
    <w:rsid w:val="006C2B68"/>
    <w:pPr>
      <w:keepNext/>
      <w:numPr>
        <w:ilvl w:val="5"/>
        <w:numId w:val="17"/>
      </w:numPr>
      <w:spacing w:before="120" w:after="240"/>
      <w:outlineLvl w:val="5"/>
    </w:pPr>
    <w:rPr>
      <w:rFonts w:ascii="Arial" w:hAnsi="Arial"/>
      <w:b/>
      <w:i/>
      <w:snapToGrid w:val="0"/>
      <w:sz w:val="22"/>
    </w:rPr>
  </w:style>
  <w:style w:type="paragraph" w:styleId="7">
    <w:name w:val="heading 7"/>
    <w:next w:val="a7"/>
    <w:link w:val="70"/>
    <w:qFormat/>
    <w:rsid w:val="006C2B68"/>
    <w:pPr>
      <w:keepNext/>
      <w:numPr>
        <w:ilvl w:val="6"/>
        <w:numId w:val="17"/>
      </w:numPr>
      <w:spacing w:before="120" w:after="240"/>
      <w:outlineLvl w:val="6"/>
    </w:pPr>
    <w:rPr>
      <w:rFonts w:ascii="Arial" w:hAnsi="Arial"/>
      <w:b/>
      <w:snapToGrid w:val="0"/>
    </w:rPr>
  </w:style>
  <w:style w:type="paragraph" w:styleId="8">
    <w:name w:val="heading 8"/>
    <w:next w:val="a7"/>
    <w:link w:val="80"/>
    <w:qFormat/>
    <w:rsid w:val="006C2B68"/>
    <w:pPr>
      <w:keepNext/>
      <w:numPr>
        <w:ilvl w:val="7"/>
        <w:numId w:val="17"/>
      </w:numPr>
      <w:spacing w:before="120" w:after="240"/>
      <w:outlineLvl w:val="7"/>
    </w:pPr>
    <w:rPr>
      <w:rFonts w:ascii="Arial" w:hAnsi="Arial"/>
      <w:b/>
      <w:bCs/>
      <w:i/>
      <w:iCs/>
      <w:szCs w:val="24"/>
    </w:rPr>
  </w:style>
  <w:style w:type="paragraph" w:styleId="9">
    <w:name w:val="heading 9"/>
    <w:next w:val="a7"/>
    <w:link w:val="90"/>
    <w:qFormat/>
    <w:rsid w:val="006C2B68"/>
    <w:pPr>
      <w:keepNext/>
      <w:numPr>
        <w:ilvl w:val="8"/>
        <w:numId w:val="17"/>
      </w:numPr>
      <w:spacing w:before="120" w:after="240"/>
      <w:outlineLvl w:val="8"/>
    </w:pPr>
    <w:rPr>
      <w:rFonts w:ascii="Arial" w:hAnsi="Arial" w:cs="Arial"/>
      <w:bCs/>
      <w:i/>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10">
    <w:name w:val="Стиль1"/>
    <w:basedOn w:val="20"/>
    <w:qFormat/>
    <w:rsid w:val="006C2B68"/>
    <w:pPr>
      <w:pageBreakBefore/>
      <w:numPr>
        <w:ilvl w:val="0"/>
        <w:numId w:val="8"/>
      </w:numPr>
      <w:spacing w:before="120" w:after="120"/>
      <w:ind w:left="792" w:hanging="432"/>
      <w:jc w:val="center"/>
    </w:pPr>
    <w:rPr>
      <w:rFonts w:ascii="Times New Roman" w:hAnsi="Times New Roman"/>
      <w:b w:val="0"/>
      <w:bCs/>
      <w:iCs/>
    </w:rPr>
  </w:style>
  <w:style w:type="paragraph" w:styleId="ab">
    <w:name w:val="Body Text Indent"/>
    <w:basedOn w:val="a6"/>
    <w:rsid w:val="007A3551"/>
    <w:pPr>
      <w:spacing w:after="120"/>
      <w:ind w:left="283"/>
    </w:pPr>
  </w:style>
  <w:style w:type="paragraph" w:styleId="22">
    <w:name w:val="Body Text First Indent 2"/>
    <w:basedOn w:val="ab"/>
    <w:rsid w:val="007A3551"/>
    <w:pPr>
      <w:ind w:firstLine="210"/>
    </w:pPr>
  </w:style>
  <w:style w:type="paragraph" w:styleId="ac">
    <w:name w:val="Subtitle"/>
    <w:basedOn w:val="a6"/>
    <w:next w:val="a6"/>
    <w:link w:val="ad"/>
    <w:uiPriority w:val="11"/>
    <w:qFormat/>
    <w:rsid w:val="006C2B68"/>
    <w:pPr>
      <w:numPr>
        <w:ilvl w:val="1"/>
      </w:numPr>
    </w:pPr>
    <w:rPr>
      <w:rFonts w:eastAsiaTheme="minorEastAsia"/>
      <w:color w:val="5A5A5A" w:themeColor="text1" w:themeTint="A5"/>
      <w:spacing w:val="15"/>
      <w:szCs w:val="24"/>
      <w:lang w:eastAsia="ru-RU"/>
    </w:rPr>
  </w:style>
  <w:style w:type="paragraph" w:styleId="ae">
    <w:name w:val="header"/>
    <w:link w:val="af"/>
    <w:rsid w:val="006C2B68"/>
    <w:pPr>
      <w:tabs>
        <w:tab w:val="center" w:pos="4153"/>
        <w:tab w:val="right" w:pos="8306"/>
      </w:tabs>
      <w:jc w:val="center"/>
    </w:pPr>
    <w:rPr>
      <w:sz w:val="24"/>
    </w:rPr>
  </w:style>
  <w:style w:type="paragraph" w:styleId="14">
    <w:name w:val="toc 1"/>
    <w:next w:val="a7"/>
    <w:link w:val="15"/>
    <w:rsid w:val="006C2B68"/>
    <w:pPr>
      <w:tabs>
        <w:tab w:val="left" w:pos="285"/>
        <w:tab w:val="right" w:leader="dot" w:pos="9912"/>
      </w:tabs>
      <w:spacing w:before="60"/>
    </w:pPr>
    <w:rPr>
      <w:rFonts w:cs="Arial"/>
      <w:bCs/>
      <w:noProof/>
      <w:sz w:val="24"/>
      <w:szCs w:val="24"/>
    </w:rPr>
  </w:style>
  <w:style w:type="paragraph" w:styleId="23">
    <w:name w:val="Body Text Indent 2"/>
    <w:basedOn w:val="a6"/>
    <w:rsid w:val="00CF5D5C"/>
    <w:pPr>
      <w:spacing w:after="120" w:line="480" w:lineRule="auto"/>
      <w:ind w:left="283"/>
    </w:pPr>
  </w:style>
  <w:style w:type="paragraph" w:styleId="af0">
    <w:name w:val="footer"/>
    <w:basedOn w:val="a6"/>
    <w:link w:val="af1"/>
    <w:uiPriority w:val="99"/>
    <w:rsid w:val="006C2B68"/>
    <w:pPr>
      <w:tabs>
        <w:tab w:val="center" w:pos="4153"/>
      </w:tabs>
      <w:autoSpaceDE w:val="0"/>
      <w:autoSpaceDN w:val="0"/>
      <w:adjustRightInd w:val="0"/>
    </w:pPr>
    <w:rPr>
      <w:rFonts w:cs="Arial"/>
    </w:rPr>
  </w:style>
  <w:style w:type="character" w:styleId="af2">
    <w:name w:val="page number"/>
    <w:basedOn w:val="a8"/>
    <w:rsid w:val="006C2B68"/>
  </w:style>
  <w:style w:type="paragraph" w:styleId="af3">
    <w:name w:val="Block Text"/>
    <w:basedOn w:val="a6"/>
    <w:rsid w:val="00160F79"/>
    <w:pPr>
      <w:ind w:left="1701" w:right="1185" w:firstLine="284"/>
      <w:jc w:val="center"/>
    </w:pPr>
    <w:rPr>
      <w:b/>
      <w:sz w:val="28"/>
    </w:rPr>
  </w:style>
  <w:style w:type="paragraph" w:styleId="af4">
    <w:name w:val="List Paragraph"/>
    <w:aliases w:val="SL_Абзац списка,lp1,Bullet List,FooterText,numbered,Paragraphe de liste1,AC List 01,Подпись рисунка,Bullet_IRAO,Мой Список,Table-Normal,RSHB_Table-Normal,List Paragraph1,Заголовок_3,Num Bullet 1,Table Number Paragraph,Bullet Number"/>
    <w:basedOn w:val="a6"/>
    <w:link w:val="af5"/>
    <w:uiPriority w:val="34"/>
    <w:qFormat/>
    <w:rsid w:val="006C2B68"/>
    <w:pPr>
      <w:ind w:left="720"/>
      <w:contextualSpacing/>
    </w:pPr>
  </w:style>
  <w:style w:type="table" w:styleId="af6">
    <w:name w:val="Table Grid"/>
    <w:aliases w:val="MCS Table 1,Tabla Microsoft Servicios,MCS Standard Table,Сетка таблицы GR"/>
    <w:basedOn w:val="a9"/>
    <w:uiPriority w:val="39"/>
    <w:rsid w:val="006C2B68"/>
    <w:rPr>
      <w:rFonts w:asciiTheme="minorHAnsi" w:hAnsi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7">
    <w:name w:val="annotation reference"/>
    <w:uiPriority w:val="99"/>
    <w:qFormat/>
    <w:rsid w:val="006C2B68"/>
    <w:rPr>
      <w:sz w:val="16"/>
      <w:szCs w:val="16"/>
    </w:rPr>
  </w:style>
  <w:style w:type="paragraph" w:styleId="af8">
    <w:name w:val="annotation text"/>
    <w:basedOn w:val="a6"/>
    <w:link w:val="af9"/>
    <w:uiPriority w:val="99"/>
    <w:qFormat/>
    <w:rsid w:val="006C2B68"/>
  </w:style>
  <w:style w:type="character" w:customStyle="1" w:styleId="af9">
    <w:name w:val="Текст примечания Знак"/>
    <w:basedOn w:val="a8"/>
    <w:link w:val="af8"/>
    <w:uiPriority w:val="99"/>
    <w:qFormat/>
    <w:rsid w:val="006C2B68"/>
    <w:rPr>
      <w:szCs w:val="22"/>
      <w:lang w:eastAsia="en-US"/>
    </w:rPr>
  </w:style>
  <w:style w:type="paragraph" w:styleId="afa">
    <w:name w:val="annotation subject"/>
    <w:basedOn w:val="af8"/>
    <w:next w:val="af8"/>
    <w:link w:val="afb"/>
    <w:rsid w:val="006C2B68"/>
    <w:rPr>
      <w:b/>
      <w:bCs/>
    </w:rPr>
  </w:style>
  <w:style w:type="character" w:customStyle="1" w:styleId="afb">
    <w:name w:val="Тема примечания Знак"/>
    <w:basedOn w:val="af9"/>
    <w:link w:val="afa"/>
    <w:rsid w:val="006C2B68"/>
    <w:rPr>
      <w:b/>
      <w:bCs/>
      <w:szCs w:val="22"/>
      <w:lang w:eastAsia="en-US"/>
    </w:rPr>
  </w:style>
  <w:style w:type="paragraph" w:styleId="afc">
    <w:name w:val="Balloon Text"/>
    <w:basedOn w:val="a6"/>
    <w:link w:val="afd"/>
    <w:rsid w:val="006C2B68"/>
    <w:rPr>
      <w:rFonts w:ascii="Tahoma" w:hAnsi="Tahoma" w:cs="Tahoma"/>
      <w:sz w:val="16"/>
      <w:szCs w:val="16"/>
    </w:rPr>
  </w:style>
  <w:style w:type="character" w:customStyle="1" w:styleId="afd">
    <w:name w:val="Текст выноски Знак"/>
    <w:basedOn w:val="a8"/>
    <w:link w:val="afc"/>
    <w:rsid w:val="006C2B68"/>
    <w:rPr>
      <w:rFonts w:ascii="Tahoma" w:hAnsi="Tahoma" w:cs="Tahoma"/>
      <w:sz w:val="16"/>
      <w:szCs w:val="16"/>
      <w:lang w:eastAsia="en-US"/>
    </w:rPr>
  </w:style>
  <w:style w:type="character" w:customStyle="1" w:styleId="af1">
    <w:name w:val="Нижний колонтитул Знак"/>
    <w:basedOn w:val="a8"/>
    <w:link w:val="af0"/>
    <w:uiPriority w:val="99"/>
    <w:rsid w:val="006C2B68"/>
    <w:rPr>
      <w:rFonts w:cs="Arial"/>
      <w:szCs w:val="22"/>
      <w:lang w:eastAsia="en-US"/>
    </w:rPr>
  </w:style>
  <w:style w:type="character" w:styleId="afe">
    <w:name w:val="Strong"/>
    <w:basedOn w:val="a8"/>
    <w:uiPriority w:val="22"/>
    <w:qFormat/>
    <w:rsid w:val="006C2B68"/>
    <w:rPr>
      <w:b/>
      <w:bCs/>
    </w:rPr>
  </w:style>
  <w:style w:type="character" w:styleId="aff">
    <w:name w:val="Hyperlink"/>
    <w:rsid w:val="006C2B68"/>
    <w:rPr>
      <w:color w:val="0000FF"/>
      <w:u w:val="single"/>
    </w:rPr>
  </w:style>
  <w:style w:type="character" w:customStyle="1" w:styleId="31">
    <w:name w:val="Заголовок 3 Знак"/>
    <w:basedOn w:val="a8"/>
    <w:link w:val="30"/>
    <w:rsid w:val="006C2B68"/>
    <w:rPr>
      <w:rFonts w:ascii="Arial" w:hAnsi="Arial"/>
      <w:b/>
      <w:sz w:val="24"/>
      <w:szCs w:val="24"/>
    </w:rPr>
  </w:style>
  <w:style w:type="paragraph" w:styleId="aff0">
    <w:name w:val="Body Text"/>
    <w:basedOn w:val="a6"/>
    <w:link w:val="aff1"/>
    <w:rsid w:val="006C2B68"/>
    <w:pPr>
      <w:widowControl w:val="0"/>
      <w:suppressAutoHyphens/>
      <w:spacing w:line="300" w:lineRule="auto"/>
      <w:ind w:left="320" w:hanging="340"/>
      <w:jc w:val="both"/>
    </w:pPr>
    <w:rPr>
      <w:lang w:eastAsia="ar-SA"/>
    </w:rPr>
  </w:style>
  <w:style w:type="character" w:customStyle="1" w:styleId="aff1">
    <w:name w:val="Основной текст Знак"/>
    <w:basedOn w:val="a8"/>
    <w:link w:val="aff0"/>
    <w:rsid w:val="006C2B68"/>
    <w:rPr>
      <w:szCs w:val="22"/>
      <w:lang w:eastAsia="ar-SA"/>
    </w:rPr>
  </w:style>
  <w:style w:type="paragraph" w:customStyle="1" w:styleId="Style8">
    <w:name w:val="Style8"/>
    <w:basedOn w:val="a6"/>
    <w:uiPriority w:val="99"/>
    <w:rsid w:val="0050698B"/>
    <w:pPr>
      <w:widowControl w:val="0"/>
      <w:adjustRightInd w:val="0"/>
      <w:spacing w:line="272" w:lineRule="exact"/>
      <w:jc w:val="center"/>
    </w:pPr>
    <w:rPr>
      <w:sz w:val="24"/>
      <w:szCs w:val="24"/>
    </w:rPr>
  </w:style>
  <w:style w:type="character" w:customStyle="1" w:styleId="FontStyle38">
    <w:name w:val="Font Style38"/>
    <w:uiPriority w:val="99"/>
    <w:rsid w:val="006C2B68"/>
    <w:rPr>
      <w:rFonts w:ascii="Times New Roman" w:hAnsi="Times New Roman" w:cs="Times New Roman"/>
      <w:b/>
      <w:bCs/>
      <w:sz w:val="22"/>
      <w:szCs w:val="22"/>
    </w:rPr>
  </w:style>
  <w:style w:type="character" w:customStyle="1" w:styleId="61">
    <w:name w:val="Заголовок 6 Знак"/>
    <w:basedOn w:val="a8"/>
    <w:link w:val="60"/>
    <w:rsid w:val="006C2B68"/>
    <w:rPr>
      <w:rFonts w:ascii="Arial" w:hAnsi="Arial"/>
      <w:b/>
      <w:i/>
      <w:snapToGrid w:val="0"/>
      <w:sz w:val="22"/>
    </w:rPr>
  </w:style>
  <w:style w:type="character" w:customStyle="1" w:styleId="af">
    <w:name w:val="Верхний колонтитул Знак"/>
    <w:basedOn w:val="a8"/>
    <w:link w:val="ae"/>
    <w:rsid w:val="006C2B68"/>
    <w:rPr>
      <w:sz w:val="24"/>
    </w:rPr>
  </w:style>
  <w:style w:type="paragraph" w:customStyle="1" w:styleId="32">
    <w:name w:val="Обычный3"/>
    <w:rsid w:val="006C2B68"/>
    <w:pPr>
      <w:widowControl w:val="0"/>
    </w:pPr>
    <w:rPr>
      <w:rFonts w:ascii="Arial" w:hAnsi="Arial"/>
      <w:sz w:val="26"/>
      <w:lang w:eastAsia="en-US"/>
    </w:rPr>
  </w:style>
  <w:style w:type="character" w:customStyle="1" w:styleId="FontStyle39">
    <w:name w:val="Font Style39"/>
    <w:uiPriority w:val="99"/>
    <w:rsid w:val="00E034B5"/>
    <w:rPr>
      <w:rFonts w:ascii="Times New Roman" w:hAnsi="Times New Roman" w:cs="Times New Roman"/>
      <w:sz w:val="22"/>
      <w:szCs w:val="22"/>
    </w:rPr>
  </w:style>
  <w:style w:type="paragraph" w:customStyle="1" w:styleId="Style11">
    <w:name w:val="Style11"/>
    <w:basedOn w:val="a6"/>
    <w:uiPriority w:val="99"/>
    <w:rsid w:val="006C2B68"/>
    <w:pPr>
      <w:widowControl w:val="0"/>
      <w:autoSpaceDE w:val="0"/>
      <w:autoSpaceDN w:val="0"/>
      <w:adjustRightInd w:val="0"/>
    </w:pPr>
    <w:rPr>
      <w:sz w:val="24"/>
      <w:szCs w:val="24"/>
      <w:lang w:eastAsia="ru-RU"/>
    </w:rPr>
  </w:style>
  <w:style w:type="paragraph" w:customStyle="1" w:styleId="16">
    <w:name w:val="Обычный1"/>
    <w:rsid w:val="00E034B5"/>
    <w:pPr>
      <w:widowControl w:val="0"/>
      <w:spacing w:before="60" w:line="260" w:lineRule="auto"/>
      <w:ind w:firstLine="680"/>
      <w:jc w:val="both"/>
    </w:pPr>
    <w:rPr>
      <w:snapToGrid w:val="0"/>
      <w:sz w:val="22"/>
      <w:lang w:eastAsia="en-US"/>
    </w:rPr>
  </w:style>
  <w:style w:type="paragraph" w:customStyle="1" w:styleId="aff2">
    <w:name w:val="ГС_ОснСоСдвигом"/>
    <w:basedOn w:val="a7"/>
    <w:rsid w:val="006C2B68"/>
    <w:pPr>
      <w:spacing w:before="0"/>
      <w:ind w:left="851" w:firstLine="0"/>
    </w:pPr>
  </w:style>
  <w:style w:type="table" w:styleId="17">
    <w:name w:val="Table Grid 1"/>
    <w:basedOn w:val="a9"/>
    <w:uiPriority w:val="99"/>
    <w:semiHidden/>
    <w:unhideWhenUsed/>
    <w:rsid w:val="004B6D15"/>
    <w:pPr>
      <w:spacing w:after="160" w:line="259" w:lineRule="auto"/>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5">
    <w:name w:val="Абзац списка Знак"/>
    <w:aliases w:val="SL_Абзац списка Знак,lp1 Знак,Bullet List Знак,FooterText Знак,numbered Знак,Paragraphe de liste1 Знак,AC List 01 Знак,Подпись рисунка Знак,Bullet_IRAO Знак,Мой Список Знак,Table-Normal Знак,RSHB_Table-Normal Знак,List Paragraph1 Знак"/>
    <w:link w:val="af4"/>
    <w:uiPriority w:val="34"/>
    <w:qFormat/>
    <w:locked/>
    <w:rsid w:val="006C2B68"/>
    <w:rPr>
      <w:szCs w:val="22"/>
      <w:lang w:eastAsia="en-US"/>
    </w:rPr>
  </w:style>
  <w:style w:type="paragraph" w:customStyle="1" w:styleId="a7">
    <w:name w:val="ГС_Основной_текст"/>
    <w:link w:val="aff3"/>
    <w:qFormat/>
    <w:rsid w:val="006C2B68"/>
    <w:pPr>
      <w:tabs>
        <w:tab w:val="left" w:pos="851"/>
      </w:tabs>
      <w:spacing w:before="60" w:after="60"/>
      <w:ind w:firstLine="851"/>
      <w:contextualSpacing/>
      <w:jc w:val="both"/>
    </w:pPr>
    <w:rPr>
      <w:snapToGrid w:val="0"/>
      <w:sz w:val="24"/>
      <w:szCs w:val="24"/>
    </w:rPr>
  </w:style>
  <w:style w:type="character" w:customStyle="1" w:styleId="aff3">
    <w:name w:val="ГС_Основной_текст Знак"/>
    <w:link w:val="a7"/>
    <w:rsid w:val="006C2B68"/>
    <w:rPr>
      <w:snapToGrid w:val="0"/>
      <w:sz w:val="24"/>
      <w:szCs w:val="24"/>
    </w:rPr>
  </w:style>
  <w:style w:type="character" w:styleId="aff4">
    <w:name w:val="footnote reference"/>
    <w:aliases w:val="Знак сноски-FN,Ciae niinee-FN,Знак сноски 1,fr,Used by Word for Help footnote symbols,Ссылка на сноску 45,Footnote Reference Number"/>
    <w:rsid w:val="006C2B68"/>
    <w:rPr>
      <w:vertAlign w:val="superscript"/>
    </w:rPr>
  </w:style>
  <w:style w:type="paragraph" w:customStyle="1" w:styleId="aff5">
    <w:name w:val="ГС_МелкийТекст"/>
    <w:link w:val="aff6"/>
    <w:qFormat/>
    <w:rsid w:val="006C2B68"/>
    <w:pPr>
      <w:spacing w:before="20" w:after="20"/>
    </w:pPr>
  </w:style>
  <w:style w:type="character" w:customStyle="1" w:styleId="aff6">
    <w:name w:val="ГС_МелкийТекст Знак"/>
    <w:link w:val="aff5"/>
    <w:qFormat/>
    <w:rsid w:val="006C2B68"/>
  </w:style>
  <w:style w:type="paragraph" w:customStyle="1" w:styleId="a5">
    <w:name w:val="ГС_Список_МаркОтст"/>
    <w:link w:val="aff7"/>
    <w:qFormat/>
    <w:rsid w:val="006C2B68"/>
    <w:pPr>
      <w:numPr>
        <w:numId w:val="15"/>
      </w:numPr>
      <w:tabs>
        <w:tab w:val="left" w:pos="851"/>
        <w:tab w:val="left" w:pos="1588"/>
        <w:tab w:val="left" w:pos="1985"/>
      </w:tabs>
      <w:spacing w:after="60"/>
      <w:contextualSpacing/>
      <w:jc w:val="both"/>
    </w:pPr>
    <w:rPr>
      <w:sz w:val="24"/>
    </w:rPr>
  </w:style>
  <w:style w:type="character" w:customStyle="1" w:styleId="aff7">
    <w:name w:val="ГС_Список_МаркОтст Знак"/>
    <w:link w:val="a5"/>
    <w:qFormat/>
    <w:rsid w:val="006C2B68"/>
    <w:rPr>
      <w:sz w:val="24"/>
    </w:rPr>
  </w:style>
  <w:style w:type="paragraph" w:customStyle="1" w:styleId="aff8">
    <w:name w:val="ГС_НазвСтолбца"/>
    <w:basedOn w:val="aff5"/>
    <w:rsid w:val="006C2B68"/>
    <w:pPr>
      <w:keepNext/>
      <w:jc w:val="center"/>
    </w:pPr>
    <w:rPr>
      <w:b/>
      <w:bCs/>
    </w:rPr>
  </w:style>
  <w:style w:type="paragraph" w:customStyle="1" w:styleId="a0">
    <w:name w:val="ГС_СписМелкМарк"/>
    <w:link w:val="aff9"/>
    <w:qFormat/>
    <w:rsid w:val="006C2B68"/>
    <w:pPr>
      <w:numPr>
        <w:numId w:val="1"/>
      </w:numPr>
      <w:tabs>
        <w:tab w:val="left" w:pos="284"/>
        <w:tab w:val="left" w:pos="567"/>
        <w:tab w:val="left" w:pos="851"/>
        <w:tab w:val="left" w:pos="1134"/>
      </w:tabs>
      <w:spacing w:before="20" w:after="20"/>
    </w:pPr>
    <w:rPr>
      <w:szCs w:val="24"/>
    </w:rPr>
  </w:style>
  <w:style w:type="character" w:customStyle="1" w:styleId="aff9">
    <w:name w:val="ГС_СписМелкМарк Знак"/>
    <w:link w:val="a0"/>
    <w:qFormat/>
    <w:locked/>
    <w:rsid w:val="006C2B68"/>
    <w:rPr>
      <w:szCs w:val="24"/>
    </w:rPr>
  </w:style>
  <w:style w:type="character" w:customStyle="1" w:styleId="15">
    <w:name w:val="Оглавление 1 Знак"/>
    <w:link w:val="14"/>
    <w:rsid w:val="006C2B68"/>
    <w:rPr>
      <w:rFonts w:cs="Arial"/>
      <w:bCs/>
      <w:noProof/>
      <w:sz w:val="24"/>
      <w:szCs w:val="24"/>
    </w:rPr>
  </w:style>
  <w:style w:type="paragraph" w:customStyle="1" w:styleId="a4">
    <w:name w:val="ГС_Список_абв"/>
    <w:rsid w:val="006C2B68"/>
    <w:pPr>
      <w:numPr>
        <w:numId w:val="2"/>
      </w:numPr>
      <w:spacing w:after="60" w:line="360" w:lineRule="auto"/>
      <w:contextualSpacing/>
      <w:jc w:val="both"/>
    </w:pPr>
    <w:rPr>
      <w:sz w:val="24"/>
    </w:rPr>
  </w:style>
  <w:style w:type="character" w:customStyle="1" w:styleId="90">
    <w:name w:val="Заголовок 9 Знак"/>
    <w:basedOn w:val="a8"/>
    <w:link w:val="9"/>
    <w:rsid w:val="006C2B68"/>
    <w:rPr>
      <w:rFonts w:ascii="Arial" w:hAnsi="Arial" w:cs="Arial"/>
      <w:bCs/>
      <w:i/>
      <w:szCs w:val="22"/>
    </w:rPr>
  </w:style>
  <w:style w:type="paragraph" w:styleId="HTML">
    <w:name w:val="HTML Address"/>
    <w:basedOn w:val="a6"/>
    <w:link w:val="HTML0"/>
    <w:rsid w:val="006C2B68"/>
    <w:rPr>
      <w:i/>
      <w:iCs/>
    </w:rPr>
  </w:style>
  <w:style w:type="character" w:customStyle="1" w:styleId="HTML0">
    <w:name w:val="Адрес HTML Знак"/>
    <w:basedOn w:val="a8"/>
    <w:link w:val="HTML"/>
    <w:rsid w:val="006C2B68"/>
    <w:rPr>
      <w:i/>
      <w:iCs/>
      <w:szCs w:val="22"/>
      <w:lang w:eastAsia="en-US"/>
    </w:rPr>
  </w:style>
  <w:style w:type="paragraph" w:customStyle="1" w:styleId="a1">
    <w:name w:val="ГС_Список_марк"/>
    <w:link w:val="affa"/>
    <w:rsid w:val="006C2B68"/>
    <w:pPr>
      <w:numPr>
        <w:numId w:val="3"/>
      </w:numPr>
      <w:spacing w:after="60"/>
      <w:contextualSpacing/>
      <w:jc w:val="both"/>
    </w:pPr>
    <w:rPr>
      <w:sz w:val="24"/>
    </w:rPr>
  </w:style>
  <w:style w:type="paragraph" w:customStyle="1" w:styleId="123">
    <w:name w:val="ГС_Список_123"/>
    <w:rsid w:val="006C2B68"/>
    <w:pPr>
      <w:numPr>
        <w:numId w:val="4"/>
      </w:numPr>
      <w:spacing w:after="60"/>
      <w:contextualSpacing/>
      <w:jc w:val="both"/>
    </w:pPr>
    <w:rPr>
      <w:sz w:val="24"/>
    </w:rPr>
  </w:style>
  <w:style w:type="paragraph" w:customStyle="1" w:styleId="affb">
    <w:name w:val="ГС_ОснТекст_без_отступа"/>
    <w:basedOn w:val="a7"/>
    <w:next w:val="a7"/>
    <w:link w:val="affc"/>
    <w:rsid w:val="006C2B68"/>
    <w:pPr>
      <w:ind w:firstLine="0"/>
    </w:pPr>
  </w:style>
  <w:style w:type="paragraph" w:styleId="affd">
    <w:name w:val="footnote text"/>
    <w:aliases w:val=" Знак,Знак,RN_Сноска"/>
    <w:basedOn w:val="a6"/>
    <w:link w:val="affe"/>
    <w:rsid w:val="006C2B68"/>
  </w:style>
  <w:style w:type="character" w:customStyle="1" w:styleId="affe">
    <w:name w:val="Текст сноски Знак"/>
    <w:aliases w:val=" Знак Знак,Знак Знак,RN_Сноска Знак"/>
    <w:basedOn w:val="a8"/>
    <w:link w:val="affd"/>
    <w:rsid w:val="006C2B68"/>
    <w:rPr>
      <w:szCs w:val="22"/>
      <w:lang w:eastAsia="en-US"/>
    </w:rPr>
  </w:style>
  <w:style w:type="paragraph" w:customStyle="1" w:styleId="18">
    <w:name w:val="ГС_Заг1_БезНом"/>
    <w:basedOn w:val="12"/>
    <w:rsid w:val="006C2B68"/>
    <w:pPr>
      <w:numPr>
        <w:numId w:val="0"/>
      </w:numPr>
      <w:ind w:left="851"/>
    </w:pPr>
  </w:style>
  <w:style w:type="character" w:customStyle="1" w:styleId="affc">
    <w:name w:val="ГС_ОснТекст_без_отступа Знак"/>
    <w:link w:val="affb"/>
    <w:rsid w:val="006C2B68"/>
    <w:rPr>
      <w:snapToGrid w:val="0"/>
      <w:sz w:val="24"/>
      <w:szCs w:val="24"/>
    </w:rPr>
  </w:style>
  <w:style w:type="character" w:customStyle="1" w:styleId="13">
    <w:name w:val="Заголовок 1 Знак"/>
    <w:basedOn w:val="a8"/>
    <w:link w:val="12"/>
    <w:rsid w:val="006C2B68"/>
    <w:rPr>
      <w:rFonts w:ascii="Arial" w:hAnsi="Arial"/>
      <w:b/>
      <w:kern w:val="28"/>
      <w:sz w:val="28"/>
      <w:szCs w:val="28"/>
    </w:rPr>
  </w:style>
  <w:style w:type="paragraph" w:customStyle="1" w:styleId="11">
    <w:name w:val="Заголовок 1'"/>
    <w:basedOn w:val="12"/>
    <w:next w:val="a6"/>
    <w:qFormat/>
    <w:rsid w:val="00AD05D0"/>
    <w:pPr>
      <w:pageBreakBefore/>
      <w:numPr>
        <w:numId w:val="5"/>
      </w:numPr>
    </w:pPr>
    <w:rPr>
      <w:rFonts w:ascii="Times New Roman" w:hAnsi="Times New Roman"/>
      <w:b w:val="0"/>
    </w:rPr>
  </w:style>
  <w:style w:type="paragraph" w:styleId="71">
    <w:name w:val="index 7"/>
    <w:basedOn w:val="a6"/>
    <w:next w:val="a6"/>
    <w:autoRedefine/>
    <w:rsid w:val="006C2B68"/>
    <w:pPr>
      <w:ind w:left="1400" w:hanging="200"/>
    </w:pPr>
  </w:style>
  <w:style w:type="paragraph" w:styleId="afff">
    <w:name w:val="Revision"/>
    <w:hidden/>
    <w:uiPriority w:val="99"/>
    <w:semiHidden/>
    <w:rsid w:val="006C2B68"/>
    <w:rPr>
      <w:rFonts w:asciiTheme="minorHAnsi" w:eastAsiaTheme="minorHAnsi" w:hAnsiTheme="minorHAnsi" w:cstheme="minorBidi"/>
      <w:sz w:val="22"/>
      <w:szCs w:val="22"/>
      <w:lang w:eastAsia="en-US"/>
    </w:rPr>
  </w:style>
  <w:style w:type="paragraph" w:customStyle="1" w:styleId="afff0">
    <w:name w:val="_Основной_текст"/>
    <w:basedOn w:val="a6"/>
    <w:link w:val="afff1"/>
    <w:qFormat/>
    <w:rsid w:val="00316730"/>
    <w:pPr>
      <w:tabs>
        <w:tab w:val="left" w:pos="851"/>
      </w:tabs>
      <w:suppressAutoHyphens/>
      <w:spacing w:before="60" w:after="60" w:line="276" w:lineRule="auto"/>
      <w:ind w:firstLine="851"/>
      <w:contextualSpacing/>
      <w:jc w:val="both"/>
    </w:pPr>
    <w:rPr>
      <w:rFonts w:ascii="Segoe UI" w:hAnsi="Segoe UI"/>
      <w:szCs w:val="24"/>
    </w:rPr>
  </w:style>
  <w:style w:type="character" w:customStyle="1" w:styleId="afff1">
    <w:name w:val="_Основной_текст Знак"/>
    <w:basedOn w:val="a8"/>
    <w:link w:val="afff0"/>
    <w:qFormat/>
    <w:rsid w:val="00316730"/>
    <w:rPr>
      <w:rFonts w:ascii="Segoe UI" w:hAnsi="Segoe UI"/>
      <w:szCs w:val="24"/>
    </w:rPr>
  </w:style>
  <w:style w:type="paragraph" w:customStyle="1" w:styleId="afff2">
    <w:name w:val="_Список_МаркОтст"/>
    <w:basedOn w:val="afff0"/>
    <w:link w:val="afff3"/>
    <w:qFormat/>
    <w:rsid w:val="00BF167D"/>
    <w:pPr>
      <w:tabs>
        <w:tab w:val="num" w:pos="1247"/>
      </w:tabs>
      <w:ind w:left="1247" w:hanging="396"/>
    </w:pPr>
    <w:rPr>
      <w:sz w:val="22"/>
    </w:rPr>
  </w:style>
  <w:style w:type="character" w:customStyle="1" w:styleId="afff3">
    <w:name w:val="_Список_МаркОтст Знак"/>
    <w:link w:val="afff2"/>
    <w:locked/>
    <w:rsid w:val="00BF167D"/>
    <w:rPr>
      <w:rFonts w:ascii="Segoe UI" w:hAnsi="Segoe UI"/>
      <w:sz w:val="22"/>
      <w:szCs w:val="24"/>
    </w:rPr>
  </w:style>
  <w:style w:type="paragraph" w:customStyle="1" w:styleId="afff4">
    <w:name w:val="ГС_АвторДокумента"/>
    <w:rsid w:val="006C2B68"/>
    <w:pPr>
      <w:spacing w:before="120" w:after="120"/>
      <w:jc w:val="center"/>
    </w:pPr>
    <w:rPr>
      <w:b/>
      <w:snapToGrid w:val="0"/>
      <w:sz w:val="32"/>
      <w:szCs w:val="32"/>
    </w:rPr>
  </w:style>
  <w:style w:type="character" w:customStyle="1" w:styleId="21">
    <w:name w:val="Заголовок 2 Знак"/>
    <w:basedOn w:val="a8"/>
    <w:link w:val="20"/>
    <w:rsid w:val="006C2B68"/>
    <w:rPr>
      <w:rFonts w:ascii="Arial" w:hAnsi="Arial"/>
      <w:b/>
      <w:i/>
      <w:kern w:val="28"/>
      <w:sz w:val="28"/>
      <w:szCs w:val="28"/>
    </w:rPr>
  </w:style>
  <w:style w:type="character" w:customStyle="1" w:styleId="41">
    <w:name w:val="Заголовок 4 Знак"/>
    <w:basedOn w:val="a8"/>
    <w:link w:val="40"/>
    <w:rsid w:val="006C2B68"/>
    <w:rPr>
      <w:rFonts w:ascii="Arial" w:hAnsi="Arial"/>
      <w:b/>
      <w:i/>
      <w:snapToGrid w:val="0"/>
      <w:sz w:val="24"/>
      <w:szCs w:val="24"/>
    </w:rPr>
  </w:style>
  <w:style w:type="character" w:customStyle="1" w:styleId="51">
    <w:name w:val="Заголовок 5 Знак"/>
    <w:basedOn w:val="a8"/>
    <w:link w:val="50"/>
    <w:rsid w:val="006C2B68"/>
    <w:rPr>
      <w:rFonts w:ascii="Arial" w:hAnsi="Arial"/>
      <w:b/>
      <w:snapToGrid w:val="0"/>
      <w:sz w:val="22"/>
    </w:rPr>
  </w:style>
  <w:style w:type="character" w:customStyle="1" w:styleId="80">
    <w:name w:val="Заголовок 8 Знак"/>
    <w:basedOn w:val="a8"/>
    <w:link w:val="8"/>
    <w:rsid w:val="006C2B68"/>
    <w:rPr>
      <w:rFonts w:ascii="Arial" w:hAnsi="Arial"/>
      <w:b/>
      <w:bCs/>
      <w:i/>
      <w:iCs/>
      <w:szCs w:val="24"/>
    </w:rPr>
  </w:style>
  <w:style w:type="character" w:customStyle="1" w:styleId="70">
    <w:name w:val="Заголовок 7 Знак"/>
    <w:basedOn w:val="a8"/>
    <w:link w:val="7"/>
    <w:rsid w:val="006C2B68"/>
    <w:rPr>
      <w:rFonts w:ascii="Arial" w:hAnsi="Arial"/>
      <w:b/>
      <w:snapToGrid w:val="0"/>
    </w:rPr>
  </w:style>
  <w:style w:type="character" w:styleId="afff5">
    <w:name w:val="FollowedHyperlink"/>
    <w:rsid w:val="006C2B68"/>
    <w:rPr>
      <w:color w:val="800080"/>
      <w:u w:val="single"/>
    </w:rPr>
  </w:style>
  <w:style w:type="character" w:styleId="afff6">
    <w:name w:val="Emphasis"/>
    <w:basedOn w:val="a8"/>
    <w:uiPriority w:val="20"/>
    <w:qFormat/>
    <w:rsid w:val="006C2B68"/>
    <w:rPr>
      <w:i/>
      <w:iCs/>
    </w:rPr>
  </w:style>
  <w:style w:type="paragraph" w:styleId="afff7">
    <w:name w:val="Normal (Web)"/>
    <w:basedOn w:val="a6"/>
    <w:uiPriority w:val="99"/>
    <w:unhideWhenUsed/>
    <w:rsid w:val="006C2B68"/>
    <w:pPr>
      <w:spacing w:before="100" w:beforeAutospacing="1" w:after="100" w:afterAutospacing="1"/>
    </w:pPr>
    <w:rPr>
      <w:sz w:val="24"/>
      <w:szCs w:val="24"/>
      <w:lang w:eastAsia="ru-RU"/>
    </w:rPr>
  </w:style>
  <w:style w:type="paragraph" w:styleId="33">
    <w:name w:val="toc 3"/>
    <w:next w:val="a7"/>
    <w:rsid w:val="006C2B68"/>
    <w:pPr>
      <w:tabs>
        <w:tab w:val="left" w:pos="1368"/>
        <w:tab w:val="right" w:leader="dot" w:pos="9912"/>
      </w:tabs>
      <w:ind w:left="567"/>
    </w:pPr>
    <w:rPr>
      <w:noProof/>
      <w:sz w:val="24"/>
      <w:szCs w:val="24"/>
    </w:rPr>
  </w:style>
  <w:style w:type="paragraph" w:styleId="24">
    <w:name w:val="toc 2"/>
    <w:next w:val="a7"/>
    <w:rsid w:val="006C2B68"/>
    <w:pPr>
      <w:tabs>
        <w:tab w:val="left" w:pos="741"/>
        <w:tab w:val="right" w:leader="dot" w:pos="9912"/>
      </w:tabs>
      <w:spacing w:after="60"/>
      <w:ind w:left="284"/>
      <w:contextualSpacing/>
    </w:pPr>
    <w:rPr>
      <w:bCs/>
      <w:noProof/>
      <w:sz w:val="24"/>
      <w:szCs w:val="24"/>
    </w:rPr>
  </w:style>
  <w:style w:type="paragraph" w:customStyle="1" w:styleId="140">
    <w:name w:val="ГС_Название_14пт"/>
    <w:next w:val="a7"/>
    <w:rsid w:val="006C2B68"/>
    <w:pPr>
      <w:spacing w:before="120" w:after="240"/>
      <w:jc w:val="center"/>
    </w:pPr>
    <w:rPr>
      <w:rFonts w:ascii="Arial" w:hAnsi="Arial"/>
      <w:b/>
      <w:bCs/>
      <w:kern w:val="28"/>
      <w:sz w:val="28"/>
      <w:szCs w:val="28"/>
    </w:rPr>
  </w:style>
  <w:style w:type="paragraph" w:customStyle="1" w:styleId="afff8">
    <w:name w:val="ГС_ДатаДокумента"/>
    <w:basedOn w:val="afff4"/>
    <w:rsid w:val="006C2B68"/>
    <w:pPr>
      <w:spacing w:before="0" w:after="0"/>
    </w:pPr>
    <w:rPr>
      <w:sz w:val="28"/>
    </w:rPr>
  </w:style>
  <w:style w:type="paragraph" w:styleId="42">
    <w:name w:val="toc 4"/>
    <w:next w:val="a7"/>
    <w:rsid w:val="006C2B68"/>
    <w:pPr>
      <w:tabs>
        <w:tab w:val="left" w:pos="1881"/>
        <w:tab w:val="right" w:leader="dot" w:pos="9912"/>
      </w:tabs>
      <w:ind w:left="851"/>
    </w:pPr>
    <w:rPr>
      <w:noProof/>
      <w:sz w:val="24"/>
    </w:rPr>
  </w:style>
  <w:style w:type="paragraph" w:customStyle="1" w:styleId="180">
    <w:name w:val="ГС_Название_18пт"/>
    <w:next w:val="a7"/>
    <w:rsid w:val="006C2B68"/>
    <w:pPr>
      <w:tabs>
        <w:tab w:val="left" w:pos="397"/>
      </w:tabs>
      <w:spacing w:before="120" w:after="360"/>
      <w:jc w:val="center"/>
    </w:pPr>
    <w:rPr>
      <w:rFonts w:ascii="Arial" w:hAnsi="Arial"/>
      <w:b/>
      <w:bCs/>
      <w:kern w:val="28"/>
      <w:sz w:val="36"/>
    </w:rPr>
  </w:style>
  <w:style w:type="paragraph" w:customStyle="1" w:styleId="2">
    <w:name w:val="ГС_Заголовок2_прил"/>
    <w:basedOn w:val="20"/>
    <w:next w:val="a7"/>
    <w:rsid w:val="006C2B68"/>
    <w:pPr>
      <w:numPr>
        <w:numId w:val="12"/>
      </w:numPr>
    </w:pPr>
  </w:style>
  <w:style w:type="character" w:customStyle="1" w:styleId="afff9">
    <w:name w:val="Схема документа Знак"/>
    <w:basedOn w:val="a8"/>
    <w:link w:val="afffa"/>
    <w:rsid w:val="006C2B68"/>
    <w:rPr>
      <w:rFonts w:ascii="Tahoma" w:hAnsi="Tahoma" w:cs="Tahoma"/>
      <w:shd w:val="clear" w:color="auto" w:fill="000080"/>
    </w:rPr>
  </w:style>
  <w:style w:type="paragraph" w:styleId="afffa">
    <w:name w:val="Document Map"/>
    <w:basedOn w:val="a6"/>
    <w:link w:val="afff9"/>
    <w:rsid w:val="006C2B68"/>
    <w:pPr>
      <w:shd w:val="clear" w:color="auto" w:fill="000080"/>
    </w:pPr>
    <w:rPr>
      <w:rFonts w:ascii="Tahoma" w:hAnsi="Tahoma" w:cs="Tahoma"/>
      <w:szCs w:val="20"/>
      <w:lang w:eastAsia="ru-RU"/>
    </w:rPr>
  </w:style>
  <w:style w:type="character" w:customStyle="1" w:styleId="19">
    <w:name w:val="Схема документа Знак1"/>
    <w:basedOn w:val="a8"/>
    <w:rsid w:val="006C2B68"/>
    <w:rPr>
      <w:rFonts w:ascii="Tahoma" w:hAnsi="Tahoma" w:cs="Tahoma"/>
      <w:sz w:val="16"/>
      <w:szCs w:val="16"/>
      <w:lang w:eastAsia="en-US"/>
    </w:rPr>
  </w:style>
  <w:style w:type="character" w:customStyle="1" w:styleId="afffb">
    <w:name w:val="Текст концевой сноски Знак"/>
    <w:basedOn w:val="a8"/>
    <w:link w:val="afffc"/>
    <w:rsid w:val="006C2B68"/>
  </w:style>
  <w:style w:type="paragraph" w:styleId="afffc">
    <w:name w:val="endnote text"/>
    <w:basedOn w:val="a6"/>
    <w:link w:val="afffb"/>
    <w:rsid w:val="006C2B68"/>
    <w:rPr>
      <w:szCs w:val="20"/>
      <w:lang w:eastAsia="ru-RU"/>
    </w:rPr>
  </w:style>
  <w:style w:type="character" w:customStyle="1" w:styleId="1a">
    <w:name w:val="Текст концевой сноски Знак1"/>
    <w:basedOn w:val="a8"/>
    <w:rsid w:val="006C2B68"/>
    <w:rPr>
      <w:lang w:eastAsia="en-US"/>
    </w:rPr>
  </w:style>
  <w:style w:type="character" w:customStyle="1" w:styleId="afffd">
    <w:name w:val="Текст макроса Знак"/>
    <w:basedOn w:val="a8"/>
    <w:link w:val="afffe"/>
    <w:rsid w:val="006C2B68"/>
    <w:rPr>
      <w:rFonts w:ascii="Courier New" w:hAnsi="Courier New" w:cs="Courier New"/>
    </w:rPr>
  </w:style>
  <w:style w:type="paragraph" w:styleId="afffe">
    <w:name w:val="macro"/>
    <w:link w:val="afffd"/>
    <w:rsid w:val="006C2B68"/>
    <w:pPr>
      <w:tabs>
        <w:tab w:val="left" w:pos="480"/>
        <w:tab w:val="left" w:pos="960"/>
        <w:tab w:val="left" w:pos="1440"/>
        <w:tab w:val="left" w:pos="1920"/>
        <w:tab w:val="left" w:pos="2400"/>
        <w:tab w:val="left" w:pos="2880"/>
        <w:tab w:val="left" w:pos="3360"/>
        <w:tab w:val="left" w:pos="3840"/>
        <w:tab w:val="left" w:pos="4320"/>
      </w:tabs>
      <w:ind w:left="200"/>
    </w:pPr>
    <w:rPr>
      <w:rFonts w:ascii="Courier New" w:hAnsi="Courier New" w:cs="Courier New"/>
    </w:rPr>
  </w:style>
  <w:style w:type="character" w:customStyle="1" w:styleId="1b">
    <w:name w:val="Текст макроса Знак1"/>
    <w:basedOn w:val="a8"/>
    <w:rsid w:val="006C2B68"/>
    <w:rPr>
      <w:rFonts w:ascii="Consolas" w:hAnsi="Consolas" w:cs="Consolas"/>
      <w:lang w:eastAsia="en-US"/>
    </w:rPr>
  </w:style>
  <w:style w:type="paragraph" w:styleId="affff">
    <w:name w:val="Date"/>
    <w:basedOn w:val="a6"/>
    <w:next w:val="a6"/>
    <w:link w:val="affff0"/>
    <w:rsid w:val="006C2B68"/>
  </w:style>
  <w:style w:type="character" w:customStyle="1" w:styleId="affff0">
    <w:name w:val="Дата Знак"/>
    <w:basedOn w:val="a8"/>
    <w:link w:val="affff"/>
    <w:rsid w:val="006C2B68"/>
    <w:rPr>
      <w:szCs w:val="22"/>
      <w:lang w:eastAsia="en-US"/>
    </w:rPr>
  </w:style>
  <w:style w:type="paragraph" w:customStyle="1" w:styleId="abc">
    <w:name w:val="ГС_Список_abc"/>
    <w:rsid w:val="006C2B68"/>
    <w:pPr>
      <w:numPr>
        <w:numId w:val="14"/>
      </w:numPr>
      <w:spacing w:before="60" w:after="60" w:line="360" w:lineRule="auto"/>
    </w:pPr>
    <w:rPr>
      <w:sz w:val="24"/>
    </w:rPr>
  </w:style>
  <w:style w:type="paragraph" w:customStyle="1" w:styleId="1">
    <w:name w:val="ГС_Заголовок1_прил"/>
    <w:basedOn w:val="12"/>
    <w:next w:val="a7"/>
    <w:link w:val="1c"/>
    <w:rsid w:val="006C2B68"/>
    <w:pPr>
      <w:numPr>
        <w:numId w:val="12"/>
      </w:numPr>
      <w:jc w:val="right"/>
    </w:pPr>
    <w:rPr>
      <w:bCs/>
      <w:sz w:val="24"/>
    </w:rPr>
  </w:style>
  <w:style w:type="character" w:customStyle="1" w:styleId="1c">
    <w:name w:val="ГС_Заголовок1_прил Знак"/>
    <w:link w:val="1"/>
    <w:locked/>
    <w:rsid w:val="006C2B68"/>
    <w:rPr>
      <w:rFonts w:ascii="Arial" w:hAnsi="Arial"/>
      <w:b/>
      <w:bCs/>
      <w:kern w:val="28"/>
      <w:sz w:val="24"/>
      <w:szCs w:val="28"/>
    </w:rPr>
  </w:style>
  <w:style w:type="paragraph" w:styleId="affff1">
    <w:name w:val="caption"/>
    <w:basedOn w:val="a7"/>
    <w:next w:val="a7"/>
    <w:link w:val="affff2"/>
    <w:qFormat/>
    <w:rsid w:val="006C2B68"/>
    <w:pPr>
      <w:spacing w:before="120" w:after="120"/>
      <w:ind w:left="851" w:firstLine="0"/>
      <w:jc w:val="left"/>
    </w:pPr>
    <w:rPr>
      <w:b/>
    </w:rPr>
  </w:style>
  <w:style w:type="character" w:customStyle="1" w:styleId="affff3">
    <w:name w:val="ГС_сим_Курсив"/>
    <w:rsid w:val="006C2B68"/>
    <w:rPr>
      <w:rFonts w:ascii="Times New Roman" w:hAnsi="Times New Roman"/>
      <w:i/>
      <w:color w:val="auto"/>
      <w:sz w:val="24"/>
      <w:szCs w:val="24"/>
      <w:u w:val="none"/>
    </w:rPr>
  </w:style>
  <w:style w:type="character" w:customStyle="1" w:styleId="affff4">
    <w:name w:val="ГС_сим_Полужирный"/>
    <w:rsid w:val="006C2B68"/>
    <w:rPr>
      <w:rFonts w:ascii="Times New Roman" w:hAnsi="Times New Roman"/>
      <w:b/>
      <w:sz w:val="24"/>
      <w:szCs w:val="24"/>
    </w:rPr>
  </w:style>
  <w:style w:type="paragraph" w:customStyle="1" w:styleId="3">
    <w:name w:val="ГС_Заголовок3_прил"/>
    <w:basedOn w:val="30"/>
    <w:next w:val="a7"/>
    <w:rsid w:val="006C2B68"/>
    <w:pPr>
      <w:numPr>
        <w:numId w:val="12"/>
      </w:numPr>
    </w:pPr>
  </w:style>
  <w:style w:type="paragraph" w:customStyle="1" w:styleId="4">
    <w:name w:val="ГС_Заголовок4_прил"/>
    <w:basedOn w:val="40"/>
    <w:next w:val="a7"/>
    <w:rsid w:val="006C2B68"/>
    <w:pPr>
      <w:numPr>
        <w:numId w:val="12"/>
      </w:numPr>
    </w:pPr>
  </w:style>
  <w:style w:type="paragraph" w:customStyle="1" w:styleId="5">
    <w:name w:val="ГС_Заголовок5_прил"/>
    <w:basedOn w:val="50"/>
    <w:next w:val="a7"/>
    <w:rsid w:val="006C2B68"/>
    <w:pPr>
      <w:numPr>
        <w:numId w:val="12"/>
      </w:numPr>
    </w:pPr>
  </w:style>
  <w:style w:type="paragraph" w:customStyle="1" w:styleId="6">
    <w:name w:val="ГС_Заголовок6_прил"/>
    <w:basedOn w:val="60"/>
    <w:next w:val="a7"/>
    <w:rsid w:val="006C2B68"/>
    <w:pPr>
      <w:numPr>
        <w:numId w:val="12"/>
      </w:numPr>
    </w:pPr>
  </w:style>
  <w:style w:type="character" w:customStyle="1" w:styleId="Courier">
    <w:name w:val="ГС_сим_Courier"/>
    <w:rsid w:val="006C2B68"/>
    <w:rPr>
      <w:rFonts w:ascii="Courier New" w:hAnsi="Courier New"/>
      <w:color w:val="auto"/>
      <w:sz w:val="24"/>
      <w:szCs w:val="24"/>
      <w:u w:val="none"/>
    </w:rPr>
  </w:style>
  <w:style w:type="paragraph" w:customStyle="1" w:styleId="a2">
    <w:name w:val="ГС_НумСтрокиТабл"/>
    <w:rsid w:val="006C2B68"/>
    <w:pPr>
      <w:numPr>
        <w:numId w:val="6"/>
      </w:numPr>
      <w:spacing w:before="40" w:after="40"/>
    </w:pPr>
  </w:style>
  <w:style w:type="paragraph" w:customStyle="1" w:styleId="affff5">
    <w:name w:val="ГС_МестоРис"/>
    <w:basedOn w:val="affb"/>
    <w:rsid w:val="006C2B68"/>
    <w:pPr>
      <w:keepNext/>
      <w:jc w:val="center"/>
    </w:pPr>
  </w:style>
  <w:style w:type="paragraph" w:customStyle="1" w:styleId="affff6">
    <w:name w:val="ГС_НазвИнструкции"/>
    <w:next w:val="a7"/>
    <w:rsid w:val="006C2B68"/>
    <w:pPr>
      <w:keepNext/>
      <w:autoSpaceDE w:val="0"/>
      <w:autoSpaceDN w:val="0"/>
      <w:adjustRightInd w:val="0"/>
      <w:spacing w:before="120" w:after="120"/>
      <w:ind w:left="851"/>
    </w:pPr>
    <w:rPr>
      <w:b/>
      <w:bCs/>
      <w:color w:val="000000"/>
      <w:spacing w:val="20"/>
      <w:sz w:val="24"/>
      <w:szCs w:val="19"/>
    </w:rPr>
  </w:style>
  <w:style w:type="paragraph" w:customStyle="1" w:styleId="1230">
    <w:name w:val="ГС_СписМелк123"/>
    <w:basedOn w:val="aff5"/>
    <w:rsid w:val="006C2B68"/>
    <w:pPr>
      <w:numPr>
        <w:numId w:val="13"/>
      </w:numPr>
      <w:tabs>
        <w:tab w:val="left" w:pos="284"/>
        <w:tab w:val="left" w:pos="567"/>
        <w:tab w:val="left" w:pos="851"/>
        <w:tab w:val="left" w:pos="1134"/>
      </w:tabs>
    </w:pPr>
  </w:style>
  <w:style w:type="paragraph" w:customStyle="1" w:styleId="affff7">
    <w:name w:val="ГС_Команды"/>
    <w:basedOn w:val="Courier10"/>
    <w:rsid w:val="006C2B68"/>
    <w:pPr>
      <w:spacing w:after="60"/>
      <w:ind w:left="851"/>
    </w:pPr>
    <w:rPr>
      <w:b/>
    </w:rPr>
  </w:style>
  <w:style w:type="paragraph" w:customStyle="1" w:styleId="25">
    <w:name w:val="ГС_НазвИнструкцииУр2"/>
    <w:basedOn w:val="affff6"/>
    <w:rsid w:val="006C2B68"/>
    <w:rPr>
      <w:color w:val="auto"/>
      <w:spacing w:val="0"/>
      <w:szCs w:val="24"/>
    </w:rPr>
  </w:style>
  <w:style w:type="paragraph" w:customStyle="1" w:styleId="300">
    <w:name w:val="Стиль Оглавление 3 + Слева:  0 см"/>
    <w:basedOn w:val="33"/>
    <w:rsid w:val="006C2B68"/>
    <w:pPr>
      <w:ind w:left="0"/>
    </w:pPr>
    <w:rPr>
      <w:sz w:val="26"/>
      <w:szCs w:val="20"/>
    </w:rPr>
  </w:style>
  <w:style w:type="paragraph" w:customStyle="1" w:styleId="301">
    <w:name w:val="Стиль Оглавление 3 + Слева:  0 см1"/>
    <w:basedOn w:val="33"/>
    <w:rsid w:val="006C2B68"/>
    <w:pPr>
      <w:ind w:left="0"/>
    </w:pPr>
    <w:rPr>
      <w:sz w:val="26"/>
      <w:szCs w:val="20"/>
    </w:rPr>
  </w:style>
  <w:style w:type="paragraph" w:styleId="affff8">
    <w:name w:val="TOC Heading"/>
    <w:basedOn w:val="12"/>
    <w:next w:val="a6"/>
    <w:uiPriority w:val="39"/>
    <w:unhideWhenUsed/>
    <w:qFormat/>
    <w:rsid w:val="006C2B68"/>
  </w:style>
  <w:style w:type="paragraph" w:customStyle="1" w:styleId="1d">
    <w:name w:val="Список_1)"/>
    <w:basedOn w:val="a6"/>
    <w:link w:val="1e"/>
    <w:rsid w:val="006C2B68"/>
    <w:pPr>
      <w:tabs>
        <w:tab w:val="left" w:pos="1134"/>
      </w:tabs>
      <w:spacing w:before="120" w:line="288" w:lineRule="auto"/>
      <w:jc w:val="both"/>
    </w:pPr>
    <w:rPr>
      <w:rFonts w:eastAsia="Calibri"/>
      <w:spacing w:val="2"/>
      <w:kern w:val="24"/>
      <w:sz w:val="24"/>
      <w:szCs w:val="24"/>
    </w:rPr>
  </w:style>
  <w:style w:type="character" w:customStyle="1" w:styleId="1e">
    <w:name w:val="Список_1) Знак"/>
    <w:link w:val="1d"/>
    <w:rsid w:val="006C2B68"/>
    <w:rPr>
      <w:rFonts w:eastAsia="Calibri"/>
      <w:spacing w:val="2"/>
      <w:kern w:val="24"/>
      <w:sz w:val="24"/>
      <w:szCs w:val="24"/>
      <w:lang w:eastAsia="en-US"/>
    </w:rPr>
  </w:style>
  <w:style w:type="paragraph" w:styleId="a">
    <w:name w:val="List Bullet"/>
    <w:basedOn w:val="a6"/>
    <w:uiPriority w:val="99"/>
    <w:unhideWhenUsed/>
    <w:rsid w:val="006C2B68"/>
    <w:pPr>
      <w:numPr>
        <w:numId w:val="7"/>
      </w:numPr>
      <w:contextualSpacing/>
    </w:pPr>
    <w:rPr>
      <w:rFonts w:eastAsia="Calibri"/>
      <w:szCs w:val="24"/>
      <w:lang w:eastAsia="ru-RU"/>
    </w:rPr>
  </w:style>
  <w:style w:type="character" w:customStyle="1" w:styleId="ad">
    <w:name w:val="Подзаголовок Знак"/>
    <w:basedOn w:val="a8"/>
    <w:link w:val="ac"/>
    <w:uiPriority w:val="11"/>
    <w:rsid w:val="006C2B68"/>
    <w:rPr>
      <w:rFonts w:eastAsiaTheme="minorEastAsia"/>
      <w:color w:val="5A5A5A" w:themeColor="text1" w:themeTint="A5"/>
      <w:spacing w:val="15"/>
      <w:szCs w:val="24"/>
    </w:rPr>
  </w:style>
  <w:style w:type="paragraph" w:customStyle="1" w:styleId="200">
    <w:name w:val="Стиль Заголовок 2' + после: 0 пт"/>
    <w:basedOn w:val="a6"/>
    <w:rsid w:val="006C2B68"/>
    <w:pPr>
      <w:keepNext/>
      <w:keepLines/>
      <w:spacing w:before="120"/>
      <w:ind w:firstLine="851"/>
      <w:jc w:val="both"/>
    </w:pPr>
    <w:rPr>
      <w:b/>
      <w:bCs/>
      <w:sz w:val="28"/>
      <w:szCs w:val="20"/>
      <w:lang w:val="en-US" w:eastAsia="x-none"/>
    </w:rPr>
  </w:style>
  <w:style w:type="paragraph" w:customStyle="1" w:styleId="-">
    <w:name w:val="ГС_Список-глоссарий"/>
    <w:rsid w:val="006C2B68"/>
    <w:pPr>
      <w:shd w:val="clear" w:color="auto" w:fill="FFFFFF"/>
      <w:spacing w:before="60" w:after="60" w:line="360" w:lineRule="auto"/>
      <w:ind w:left="851" w:hanging="851"/>
      <w:contextualSpacing/>
      <w:jc w:val="both"/>
    </w:pPr>
    <w:rPr>
      <w:sz w:val="24"/>
    </w:rPr>
  </w:style>
  <w:style w:type="paragraph" w:customStyle="1" w:styleId="a3">
    <w:name w:val="ГС_Шаг"/>
    <w:rsid w:val="006C2B68"/>
    <w:pPr>
      <w:numPr>
        <w:numId w:val="16"/>
      </w:numPr>
    </w:pPr>
    <w:rPr>
      <w:sz w:val="24"/>
    </w:rPr>
  </w:style>
  <w:style w:type="paragraph" w:customStyle="1" w:styleId="130">
    <w:name w:val="НП 13 Центрированные надписи + рисунок"/>
    <w:basedOn w:val="a6"/>
    <w:qFormat/>
    <w:rsid w:val="006C2B68"/>
    <w:pPr>
      <w:jc w:val="center"/>
    </w:pPr>
    <w:rPr>
      <w:sz w:val="24"/>
      <w:szCs w:val="20"/>
    </w:rPr>
  </w:style>
  <w:style w:type="paragraph" w:customStyle="1" w:styleId="26">
    <w:name w:val="Тит2"/>
    <w:basedOn w:val="a6"/>
    <w:rsid w:val="006C2B68"/>
    <w:pPr>
      <w:tabs>
        <w:tab w:val="left" w:pos="1134"/>
      </w:tabs>
      <w:suppressAutoHyphens/>
      <w:spacing w:before="60" w:after="60" w:line="360" w:lineRule="auto"/>
      <w:ind w:left="851" w:right="851"/>
      <w:jc w:val="center"/>
    </w:pPr>
    <w:rPr>
      <w:b/>
      <w:spacing w:val="2"/>
      <w:sz w:val="24"/>
      <w:szCs w:val="24"/>
    </w:rPr>
  </w:style>
  <w:style w:type="paragraph" w:customStyle="1" w:styleId="affff9">
    <w:name w:val="Текст пункта"/>
    <w:link w:val="1f"/>
    <w:rsid w:val="006C2B68"/>
    <w:pPr>
      <w:tabs>
        <w:tab w:val="left" w:pos="1134"/>
      </w:tabs>
      <w:spacing w:before="120" w:line="288" w:lineRule="auto"/>
      <w:ind w:firstLine="624"/>
      <w:jc w:val="both"/>
    </w:pPr>
    <w:rPr>
      <w:spacing w:val="2"/>
      <w:sz w:val="24"/>
      <w:szCs w:val="24"/>
      <w:lang w:eastAsia="en-US"/>
    </w:rPr>
  </w:style>
  <w:style w:type="character" w:customStyle="1" w:styleId="1f">
    <w:name w:val="Текст пункта Знак1"/>
    <w:link w:val="affff9"/>
    <w:rsid w:val="006C2B68"/>
    <w:rPr>
      <w:spacing w:val="2"/>
      <w:sz w:val="24"/>
      <w:szCs w:val="24"/>
      <w:lang w:eastAsia="en-US"/>
    </w:rPr>
  </w:style>
  <w:style w:type="character" w:customStyle="1" w:styleId="HTML1">
    <w:name w:val="Стандартный HTML Знак"/>
    <w:basedOn w:val="a8"/>
    <w:link w:val="HTML2"/>
    <w:uiPriority w:val="99"/>
    <w:rsid w:val="006C2B68"/>
    <w:rPr>
      <w:rFonts w:ascii="Courier New" w:hAnsi="Courier New" w:cs="Courier New"/>
    </w:rPr>
  </w:style>
  <w:style w:type="paragraph" w:styleId="HTML2">
    <w:name w:val="HTML Preformatted"/>
    <w:basedOn w:val="a6"/>
    <w:link w:val="HTML1"/>
    <w:uiPriority w:val="99"/>
    <w:unhideWhenUsed/>
    <w:rsid w:val="006C2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ru-RU"/>
    </w:rPr>
  </w:style>
  <w:style w:type="character" w:customStyle="1" w:styleId="HTML10">
    <w:name w:val="Стандартный HTML Знак1"/>
    <w:basedOn w:val="a8"/>
    <w:rsid w:val="006C2B68"/>
    <w:rPr>
      <w:rFonts w:ascii="Consolas" w:hAnsi="Consolas" w:cs="Consolas"/>
      <w:lang w:eastAsia="en-US"/>
    </w:rPr>
  </w:style>
  <w:style w:type="paragraph" w:styleId="affffa">
    <w:name w:val="Plain Text"/>
    <w:basedOn w:val="a6"/>
    <w:link w:val="affffb"/>
    <w:uiPriority w:val="99"/>
    <w:unhideWhenUsed/>
    <w:rsid w:val="006C2B68"/>
    <w:rPr>
      <w:rFonts w:ascii="Calibri" w:eastAsia="Calibri" w:hAnsi="Calibri" w:cs="Calibri"/>
    </w:rPr>
  </w:style>
  <w:style w:type="character" w:customStyle="1" w:styleId="affffb">
    <w:name w:val="Текст Знак"/>
    <w:basedOn w:val="a8"/>
    <w:link w:val="affffa"/>
    <w:uiPriority w:val="99"/>
    <w:rsid w:val="006C2B68"/>
    <w:rPr>
      <w:rFonts w:ascii="Calibri" w:eastAsia="Calibri" w:hAnsi="Calibri" w:cs="Calibri"/>
      <w:szCs w:val="22"/>
      <w:lang w:eastAsia="en-US"/>
    </w:rPr>
  </w:style>
  <w:style w:type="paragraph" w:customStyle="1" w:styleId="210">
    <w:name w:val="Основной текст 21"/>
    <w:basedOn w:val="a6"/>
    <w:rsid w:val="006C2B68"/>
    <w:pPr>
      <w:overflowPunct w:val="0"/>
      <w:autoSpaceDE w:val="0"/>
      <w:autoSpaceDN w:val="0"/>
      <w:adjustRightInd w:val="0"/>
      <w:spacing w:after="120" w:line="276" w:lineRule="auto"/>
      <w:textAlignment w:val="baseline"/>
    </w:pPr>
    <w:rPr>
      <w:sz w:val="24"/>
      <w:szCs w:val="20"/>
      <w:lang w:eastAsia="ru-RU"/>
    </w:rPr>
  </w:style>
  <w:style w:type="paragraph" w:customStyle="1" w:styleId="1f0">
    <w:name w:val="ГС_ОснТекст_безОтст_1и"/>
    <w:basedOn w:val="affb"/>
    <w:uiPriority w:val="99"/>
    <w:rsid w:val="006C2B68"/>
    <w:pPr>
      <w:snapToGrid w:val="0"/>
      <w:jc w:val="left"/>
    </w:pPr>
    <w:rPr>
      <w:snapToGrid/>
    </w:rPr>
  </w:style>
  <w:style w:type="paragraph" w:customStyle="1" w:styleId="1f1">
    <w:name w:val="Заголовок оглавления1"/>
    <w:basedOn w:val="12"/>
    <w:next w:val="a6"/>
    <w:uiPriority w:val="39"/>
    <w:semiHidden/>
    <w:unhideWhenUsed/>
    <w:qFormat/>
    <w:rsid w:val="006C2B68"/>
    <w:pPr>
      <w:spacing w:before="240" w:after="60"/>
      <w:outlineLvl w:val="9"/>
    </w:pPr>
    <w:rPr>
      <w:rFonts w:ascii="Cambria" w:hAnsi="Cambria"/>
      <w:kern w:val="32"/>
      <w:sz w:val="32"/>
      <w:szCs w:val="32"/>
    </w:rPr>
  </w:style>
  <w:style w:type="numbering" w:customStyle="1" w:styleId="ScenarioList1">
    <w:name w:val="Scenario List1"/>
    <w:rsid w:val="006C2B68"/>
    <w:pPr>
      <w:numPr>
        <w:numId w:val="9"/>
      </w:numPr>
    </w:pPr>
  </w:style>
  <w:style w:type="table" w:customStyle="1" w:styleId="1f2">
    <w:name w:val="Сетка таблицы1"/>
    <w:basedOn w:val="a9"/>
    <w:next w:val="af6"/>
    <w:uiPriority w:val="39"/>
    <w:rsid w:val="006C2B68"/>
    <w:rPr>
      <w:rFonts w:ascii="Adobe Garamond Pro" w:hAnsi="Adobe Garamond Pro" w:cs="Adobe Garamond P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c">
    <w:name w:val="Заголовок приложения"/>
    <w:basedOn w:val="18"/>
    <w:qFormat/>
    <w:rsid w:val="006C2B68"/>
    <w:pPr>
      <w:jc w:val="right"/>
    </w:pPr>
    <w:rPr>
      <w:sz w:val="24"/>
      <w:szCs w:val="22"/>
    </w:rPr>
  </w:style>
  <w:style w:type="paragraph" w:customStyle="1" w:styleId="Revision1">
    <w:name w:val="Revision1"/>
    <w:hidden/>
    <w:semiHidden/>
    <w:rsid w:val="006C2B68"/>
  </w:style>
  <w:style w:type="numbering" w:customStyle="1" w:styleId="WWOutlineListStyle">
    <w:name w:val="WW_OutlineListStyle"/>
    <w:basedOn w:val="aa"/>
    <w:rsid w:val="006C2B68"/>
    <w:pPr>
      <w:numPr>
        <w:numId w:val="10"/>
      </w:numPr>
    </w:pPr>
  </w:style>
  <w:style w:type="paragraph" w:customStyle="1" w:styleId="TableParagraph">
    <w:name w:val="Table Paragraph"/>
    <w:basedOn w:val="a6"/>
    <w:uiPriority w:val="1"/>
    <w:qFormat/>
    <w:rsid w:val="006C2B68"/>
    <w:pPr>
      <w:widowControl w:val="0"/>
      <w:autoSpaceDE w:val="0"/>
      <w:autoSpaceDN w:val="0"/>
      <w:ind w:left="107"/>
    </w:pPr>
  </w:style>
  <w:style w:type="paragraph" w:styleId="27">
    <w:name w:val="index 2"/>
    <w:basedOn w:val="a6"/>
    <w:next w:val="a6"/>
    <w:autoRedefine/>
    <w:rsid w:val="006C2B68"/>
    <w:pPr>
      <w:ind w:left="400" w:hanging="200"/>
    </w:pPr>
  </w:style>
  <w:style w:type="character" w:customStyle="1" w:styleId="affff2">
    <w:name w:val="Название объекта Знак"/>
    <w:link w:val="affff1"/>
    <w:qFormat/>
    <w:rsid w:val="006C2B68"/>
    <w:rPr>
      <w:b/>
      <w:snapToGrid w:val="0"/>
      <w:sz w:val="24"/>
      <w:szCs w:val="24"/>
    </w:rPr>
  </w:style>
  <w:style w:type="paragraph" w:styleId="91">
    <w:name w:val="toc 9"/>
    <w:basedOn w:val="a6"/>
    <w:next w:val="a6"/>
    <w:autoRedefine/>
    <w:rsid w:val="006C2B68"/>
    <w:pPr>
      <w:ind w:left="1400"/>
    </w:pPr>
  </w:style>
  <w:style w:type="numbering" w:customStyle="1" w:styleId="WWOutlineListStyle1">
    <w:name w:val="WW_OutlineListStyle1"/>
    <w:basedOn w:val="aa"/>
    <w:rsid w:val="006C2B68"/>
    <w:pPr>
      <w:numPr>
        <w:numId w:val="11"/>
      </w:numPr>
    </w:pPr>
  </w:style>
  <w:style w:type="paragraph" w:customStyle="1" w:styleId="Courier10">
    <w:name w:val="ГС_Courier_10пт"/>
    <w:rsid w:val="006C2B68"/>
    <w:rPr>
      <w:rFonts w:ascii="Courier New" w:hAnsi="Courier New"/>
      <w:lang w:val="en-US"/>
    </w:rPr>
  </w:style>
  <w:style w:type="paragraph" w:customStyle="1" w:styleId="Courier8">
    <w:name w:val="ГС_Courier_8пт"/>
    <w:basedOn w:val="Courier10"/>
    <w:rsid w:val="006C2B68"/>
    <w:rPr>
      <w:sz w:val="16"/>
    </w:rPr>
  </w:style>
  <w:style w:type="character" w:customStyle="1" w:styleId="affa">
    <w:name w:val="ГС_Список_марк Знак"/>
    <w:link w:val="a1"/>
    <w:locked/>
    <w:rsid w:val="006C2B68"/>
    <w:rPr>
      <w:sz w:val="24"/>
    </w:rPr>
  </w:style>
  <w:style w:type="paragraph" w:styleId="affffd">
    <w:name w:val="toa heading"/>
    <w:basedOn w:val="a6"/>
    <w:next w:val="a6"/>
    <w:rsid w:val="006C2B68"/>
    <w:pPr>
      <w:spacing w:before="120"/>
    </w:pPr>
    <w:rPr>
      <w:rFonts w:ascii="Arial" w:hAnsi="Arial" w:cs="Arial"/>
      <w:b/>
      <w:bCs/>
      <w:sz w:val="24"/>
      <w:szCs w:val="24"/>
    </w:rPr>
  </w:style>
  <w:style w:type="character" w:styleId="affffe">
    <w:name w:val="endnote reference"/>
    <w:rsid w:val="006C2B68"/>
    <w:rPr>
      <w:vertAlign w:val="superscript"/>
    </w:rPr>
  </w:style>
  <w:style w:type="paragraph" w:styleId="52">
    <w:name w:val="toc 5"/>
    <w:basedOn w:val="a6"/>
    <w:next w:val="a6"/>
    <w:autoRedefine/>
    <w:rsid w:val="006C2B68"/>
    <w:pPr>
      <w:ind w:left="600"/>
    </w:pPr>
  </w:style>
  <w:style w:type="paragraph" w:styleId="62">
    <w:name w:val="toc 6"/>
    <w:basedOn w:val="a6"/>
    <w:next w:val="a6"/>
    <w:autoRedefine/>
    <w:rsid w:val="006C2B68"/>
    <w:pPr>
      <w:ind w:left="800"/>
    </w:pPr>
  </w:style>
  <w:style w:type="paragraph" w:styleId="72">
    <w:name w:val="toc 7"/>
    <w:basedOn w:val="a6"/>
    <w:next w:val="a6"/>
    <w:autoRedefine/>
    <w:rsid w:val="006C2B68"/>
    <w:pPr>
      <w:ind w:left="1000"/>
    </w:pPr>
  </w:style>
  <w:style w:type="paragraph" w:styleId="81">
    <w:name w:val="toc 8"/>
    <w:basedOn w:val="a6"/>
    <w:next w:val="a6"/>
    <w:autoRedefine/>
    <w:rsid w:val="006C2B68"/>
    <w:pPr>
      <w:ind w:left="1200"/>
    </w:pPr>
  </w:style>
  <w:style w:type="paragraph" w:styleId="afffff">
    <w:name w:val="table of figures"/>
    <w:next w:val="a6"/>
    <w:rsid w:val="006C2B68"/>
    <w:pPr>
      <w:spacing w:before="60" w:after="60"/>
      <w:ind w:left="403" w:hanging="403"/>
    </w:pPr>
    <w:rPr>
      <w:noProof/>
      <w:sz w:val="24"/>
    </w:rPr>
  </w:style>
  <w:style w:type="paragraph" w:styleId="afffff0">
    <w:name w:val="table of authorities"/>
    <w:basedOn w:val="a6"/>
    <w:next w:val="a6"/>
    <w:rsid w:val="006C2B68"/>
    <w:pPr>
      <w:ind w:hanging="200"/>
    </w:pPr>
  </w:style>
  <w:style w:type="paragraph" w:styleId="1f3">
    <w:name w:val="index 1"/>
    <w:basedOn w:val="a6"/>
    <w:next w:val="a6"/>
    <w:autoRedefine/>
    <w:rsid w:val="006C2B68"/>
    <w:pPr>
      <w:ind w:hanging="200"/>
    </w:pPr>
  </w:style>
  <w:style w:type="paragraph" w:styleId="afffff1">
    <w:name w:val="index heading"/>
    <w:basedOn w:val="a6"/>
    <w:next w:val="1f3"/>
    <w:rsid w:val="006C2B68"/>
    <w:rPr>
      <w:rFonts w:ascii="Arial" w:hAnsi="Arial" w:cs="Arial"/>
      <w:b/>
      <w:bCs/>
    </w:rPr>
  </w:style>
  <w:style w:type="paragraph" w:styleId="34">
    <w:name w:val="index 3"/>
    <w:basedOn w:val="a6"/>
    <w:next w:val="a6"/>
    <w:autoRedefine/>
    <w:rsid w:val="006C2B68"/>
    <w:pPr>
      <w:ind w:left="600" w:hanging="200"/>
    </w:pPr>
  </w:style>
  <w:style w:type="paragraph" w:styleId="43">
    <w:name w:val="index 4"/>
    <w:basedOn w:val="a6"/>
    <w:next w:val="a6"/>
    <w:autoRedefine/>
    <w:rsid w:val="006C2B68"/>
    <w:pPr>
      <w:ind w:left="800" w:hanging="200"/>
    </w:pPr>
  </w:style>
  <w:style w:type="paragraph" w:styleId="53">
    <w:name w:val="index 5"/>
    <w:basedOn w:val="a6"/>
    <w:next w:val="a6"/>
    <w:autoRedefine/>
    <w:rsid w:val="006C2B68"/>
    <w:pPr>
      <w:ind w:left="1000" w:hanging="200"/>
    </w:pPr>
  </w:style>
  <w:style w:type="paragraph" w:styleId="63">
    <w:name w:val="index 6"/>
    <w:basedOn w:val="a6"/>
    <w:next w:val="a6"/>
    <w:autoRedefine/>
    <w:rsid w:val="006C2B68"/>
    <w:pPr>
      <w:ind w:left="1200" w:hanging="200"/>
    </w:pPr>
  </w:style>
  <w:style w:type="paragraph" w:styleId="82">
    <w:name w:val="index 8"/>
    <w:basedOn w:val="a6"/>
    <w:next w:val="a6"/>
    <w:autoRedefine/>
    <w:rsid w:val="006C2B68"/>
    <w:pPr>
      <w:ind w:left="1600" w:hanging="200"/>
    </w:pPr>
  </w:style>
  <w:style w:type="paragraph" w:styleId="92">
    <w:name w:val="index 9"/>
    <w:basedOn w:val="a6"/>
    <w:next w:val="a6"/>
    <w:autoRedefine/>
    <w:rsid w:val="006C2B68"/>
    <w:pPr>
      <w:ind w:left="1800" w:hanging="200"/>
    </w:pPr>
  </w:style>
  <w:style w:type="paragraph" w:customStyle="1" w:styleId="afffff2">
    <w:name w:val="_СписМелкМарк"/>
    <w:link w:val="afffff3"/>
    <w:rsid w:val="00D46E20"/>
    <w:pPr>
      <w:tabs>
        <w:tab w:val="left" w:pos="284"/>
        <w:tab w:val="num" w:pos="360"/>
        <w:tab w:val="left" w:pos="567"/>
        <w:tab w:val="left" w:pos="851"/>
        <w:tab w:val="left" w:pos="1134"/>
      </w:tabs>
      <w:spacing w:before="40" w:after="40"/>
      <w:ind w:left="284" w:hanging="284"/>
    </w:pPr>
    <w:rPr>
      <w:rFonts w:ascii="Segoe UI" w:hAnsi="Segoe UI"/>
      <w:szCs w:val="24"/>
    </w:rPr>
  </w:style>
  <w:style w:type="character" w:customStyle="1" w:styleId="afffff3">
    <w:name w:val="_СписМелкМарк Знак"/>
    <w:link w:val="afffff2"/>
    <w:rsid w:val="00D46E20"/>
    <w:rPr>
      <w:rFonts w:ascii="Segoe UI" w:hAnsi="Segoe UI"/>
      <w:szCs w:val="24"/>
    </w:rPr>
  </w:style>
  <w:style w:type="paragraph" w:customStyle="1" w:styleId="paragraph">
    <w:name w:val="paragraph"/>
    <w:basedOn w:val="a6"/>
    <w:rsid w:val="00CA72C9"/>
    <w:pPr>
      <w:spacing w:before="100" w:beforeAutospacing="1" w:after="100" w:afterAutospacing="1"/>
    </w:pPr>
    <w:rPr>
      <w:sz w:val="24"/>
      <w:szCs w:val="24"/>
      <w:lang w:eastAsia="ru-RU"/>
    </w:rPr>
  </w:style>
  <w:style w:type="character" w:customStyle="1" w:styleId="normaltextrun">
    <w:name w:val="normaltextrun"/>
    <w:basedOn w:val="a8"/>
    <w:rsid w:val="00CA72C9"/>
  </w:style>
  <w:style w:type="character" w:customStyle="1" w:styleId="eop">
    <w:name w:val="eop"/>
    <w:basedOn w:val="a8"/>
    <w:rsid w:val="00CA72C9"/>
  </w:style>
  <w:style w:type="character" w:customStyle="1" w:styleId="spellingerror">
    <w:name w:val="spellingerror"/>
    <w:basedOn w:val="a8"/>
    <w:rsid w:val="0026457C"/>
  </w:style>
  <w:style w:type="character" w:customStyle="1" w:styleId="copytarget">
    <w:name w:val="copy_target"/>
    <w:basedOn w:val="a8"/>
    <w:rsid w:val="00135D36"/>
  </w:style>
  <w:style w:type="character" w:styleId="afffff4">
    <w:name w:val="Unresolved Mention"/>
    <w:basedOn w:val="a8"/>
    <w:uiPriority w:val="99"/>
    <w:semiHidden/>
    <w:unhideWhenUsed/>
    <w:rsid w:val="003E6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529450">
      <w:bodyDiv w:val="1"/>
      <w:marLeft w:val="0"/>
      <w:marRight w:val="0"/>
      <w:marTop w:val="0"/>
      <w:marBottom w:val="0"/>
      <w:divBdr>
        <w:top w:val="none" w:sz="0" w:space="0" w:color="auto"/>
        <w:left w:val="none" w:sz="0" w:space="0" w:color="auto"/>
        <w:bottom w:val="none" w:sz="0" w:space="0" w:color="auto"/>
        <w:right w:val="none" w:sz="0" w:space="0" w:color="auto"/>
      </w:divBdr>
    </w:div>
    <w:div w:id="762073321">
      <w:bodyDiv w:val="1"/>
      <w:marLeft w:val="0"/>
      <w:marRight w:val="0"/>
      <w:marTop w:val="0"/>
      <w:marBottom w:val="0"/>
      <w:divBdr>
        <w:top w:val="none" w:sz="0" w:space="0" w:color="auto"/>
        <w:left w:val="none" w:sz="0" w:space="0" w:color="auto"/>
        <w:bottom w:val="none" w:sz="0" w:space="0" w:color="auto"/>
        <w:right w:val="none" w:sz="0" w:space="0" w:color="auto"/>
      </w:divBdr>
    </w:div>
    <w:div w:id="1016494198">
      <w:bodyDiv w:val="1"/>
      <w:marLeft w:val="0"/>
      <w:marRight w:val="0"/>
      <w:marTop w:val="0"/>
      <w:marBottom w:val="0"/>
      <w:divBdr>
        <w:top w:val="none" w:sz="0" w:space="0" w:color="auto"/>
        <w:left w:val="none" w:sz="0" w:space="0" w:color="auto"/>
        <w:bottom w:val="none" w:sz="0" w:space="0" w:color="auto"/>
        <w:right w:val="none" w:sz="0" w:space="0" w:color="auto"/>
      </w:divBdr>
    </w:div>
    <w:div w:id="1026322991">
      <w:bodyDiv w:val="1"/>
      <w:marLeft w:val="0"/>
      <w:marRight w:val="0"/>
      <w:marTop w:val="0"/>
      <w:marBottom w:val="0"/>
      <w:divBdr>
        <w:top w:val="none" w:sz="0" w:space="0" w:color="auto"/>
        <w:left w:val="none" w:sz="0" w:space="0" w:color="auto"/>
        <w:bottom w:val="none" w:sz="0" w:space="0" w:color="auto"/>
        <w:right w:val="none" w:sz="0" w:space="0" w:color="auto"/>
      </w:divBdr>
    </w:div>
    <w:div w:id="1114834737">
      <w:bodyDiv w:val="1"/>
      <w:marLeft w:val="0"/>
      <w:marRight w:val="0"/>
      <w:marTop w:val="0"/>
      <w:marBottom w:val="0"/>
      <w:divBdr>
        <w:top w:val="none" w:sz="0" w:space="0" w:color="auto"/>
        <w:left w:val="none" w:sz="0" w:space="0" w:color="auto"/>
        <w:bottom w:val="none" w:sz="0" w:space="0" w:color="auto"/>
        <w:right w:val="none" w:sz="0" w:space="0" w:color="auto"/>
      </w:divBdr>
    </w:div>
    <w:div w:id="1130199727">
      <w:bodyDiv w:val="1"/>
      <w:marLeft w:val="0"/>
      <w:marRight w:val="0"/>
      <w:marTop w:val="0"/>
      <w:marBottom w:val="0"/>
      <w:divBdr>
        <w:top w:val="none" w:sz="0" w:space="0" w:color="auto"/>
        <w:left w:val="none" w:sz="0" w:space="0" w:color="auto"/>
        <w:bottom w:val="none" w:sz="0" w:space="0" w:color="auto"/>
        <w:right w:val="none" w:sz="0" w:space="0" w:color="auto"/>
      </w:divBdr>
    </w:div>
    <w:div w:id="1373846264">
      <w:bodyDiv w:val="1"/>
      <w:marLeft w:val="0"/>
      <w:marRight w:val="0"/>
      <w:marTop w:val="0"/>
      <w:marBottom w:val="0"/>
      <w:divBdr>
        <w:top w:val="none" w:sz="0" w:space="0" w:color="auto"/>
        <w:left w:val="none" w:sz="0" w:space="0" w:color="auto"/>
        <w:bottom w:val="none" w:sz="0" w:space="0" w:color="auto"/>
        <w:right w:val="none" w:sz="0" w:space="0" w:color="auto"/>
      </w:divBdr>
    </w:div>
    <w:div w:id="1437873245">
      <w:bodyDiv w:val="1"/>
      <w:marLeft w:val="0"/>
      <w:marRight w:val="0"/>
      <w:marTop w:val="0"/>
      <w:marBottom w:val="0"/>
      <w:divBdr>
        <w:top w:val="none" w:sz="0" w:space="0" w:color="auto"/>
        <w:left w:val="none" w:sz="0" w:space="0" w:color="auto"/>
        <w:bottom w:val="none" w:sz="0" w:space="0" w:color="auto"/>
        <w:right w:val="none" w:sz="0" w:space="0" w:color="auto"/>
      </w:divBdr>
    </w:div>
    <w:div w:id="1782727035">
      <w:bodyDiv w:val="1"/>
      <w:marLeft w:val="0"/>
      <w:marRight w:val="0"/>
      <w:marTop w:val="0"/>
      <w:marBottom w:val="0"/>
      <w:divBdr>
        <w:top w:val="none" w:sz="0" w:space="0" w:color="auto"/>
        <w:left w:val="none" w:sz="0" w:space="0" w:color="auto"/>
        <w:bottom w:val="none" w:sz="0" w:space="0" w:color="auto"/>
        <w:right w:val="none" w:sz="0" w:space="0" w:color="auto"/>
      </w:divBdr>
    </w:div>
    <w:div w:id="1816220188">
      <w:bodyDiv w:val="1"/>
      <w:marLeft w:val="0"/>
      <w:marRight w:val="0"/>
      <w:marTop w:val="0"/>
      <w:marBottom w:val="0"/>
      <w:divBdr>
        <w:top w:val="none" w:sz="0" w:space="0" w:color="auto"/>
        <w:left w:val="none" w:sz="0" w:space="0" w:color="auto"/>
        <w:bottom w:val="none" w:sz="0" w:space="0" w:color="auto"/>
        <w:right w:val="none" w:sz="0" w:space="0" w:color="auto"/>
      </w:divBdr>
    </w:div>
    <w:div w:id="190749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info@vc.rmk.r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vcrmk.ru/" TargetMode="External"/><Relationship Id="rId17" Type="http://schemas.openxmlformats.org/officeDocument/2006/relationships/hyperlink" Target="mailto:info@vc.rmk.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c.rmk.ru"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vc.rmk.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mailto:info@vc.rmk.ru" TargetMode="External"/><Relationship Id="rId2" Type="http://schemas.openxmlformats.org/officeDocument/2006/relationships/hyperlink" Target="mailto:info@vc.rmk.ru" TargetMode="External"/><Relationship Id="rId1" Type="http://schemas.openxmlformats.org/officeDocument/2006/relationships/hyperlink" Target="mailto:info@vc.rmk.ru" TargetMode="External"/><Relationship Id="rId5" Type="http://schemas.openxmlformats.org/officeDocument/2006/relationships/hyperlink" Target="https://pd.rkn.gov.ru/" TargetMode="External"/><Relationship Id="rId4" Type="http://schemas.openxmlformats.org/officeDocument/2006/relationships/hyperlink" Target="mailto:info@vc.rmk.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kina\AppData\Roaming\Microsoft\&#1064;&#1072;&#1073;&#1083;&#1086;&#1085;&#1099;\TZ_1_pages202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25E9CDA60C1EAC43B375E835C1202D32" ma:contentTypeVersion="2" ma:contentTypeDescription="Создание документа." ma:contentTypeScope="" ma:versionID="deb53e254b023e56fe06d7c9eec50dac">
  <xsd:schema xmlns:xsd="http://www.w3.org/2001/XMLSchema" xmlns:xs="http://www.w3.org/2001/XMLSchema" xmlns:p="http://schemas.microsoft.com/office/2006/metadata/properties" xmlns:ns2="761b51ea-73c7-430a-8a38-0ce42770504b" targetNamespace="http://schemas.microsoft.com/office/2006/metadata/properties" ma:root="true" ma:fieldsID="8e97b35a4b5a3efcc4ebbf8f1522cded" ns2:_="">
    <xsd:import namespace="761b51ea-73c7-430a-8a38-0ce4277050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b51ea-73c7-430a-8a38-0ce42770504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A03AB2-C26E-4B5C-BED6-D08780F8DBFA}">
  <ds:schemaRefs>
    <ds:schemaRef ds:uri="http://schemas.microsoft.com/sharepoint/v3/contenttype/forms"/>
  </ds:schemaRefs>
</ds:datastoreItem>
</file>

<file path=customXml/itemProps2.xml><?xml version="1.0" encoding="utf-8"?>
<ds:datastoreItem xmlns:ds="http://schemas.openxmlformats.org/officeDocument/2006/customXml" ds:itemID="{FC0B007F-3149-4FA3-B3FF-7DCE7347BA21}">
  <ds:schemaRefs>
    <ds:schemaRef ds:uri="http://schemas.openxmlformats.org/officeDocument/2006/bibliography"/>
  </ds:schemaRefs>
</ds:datastoreItem>
</file>

<file path=customXml/itemProps3.xml><?xml version="1.0" encoding="utf-8"?>
<ds:datastoreItem xmlns:ds="http://schemas.openxmlformats.org/officeDocument/2006/customXml" ds:itemID="{62A6D6A3-CCE7-4CB8-92D9-0E2067CFA5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F78796-0B37-4E9E-8ECA-1991AABA7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b51ea-73c7-430a-8a38-0ce427705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TZ_1_pages2022.dotx</Template>
  <TotalTime>3738</TotalTime>
  <Pages>14</Pages>
  <Words>4497</Words>
  <Characters>25639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1</vt:lpstr>
    </vt:vector>
  </TitlesOfParts>
  <Company>Org</Company>
  <LinksUpToDate>false</LinksUpToDate>
  <CharactersWithSpaces>30076</CharactersWithSpaces>
  <SharedDoc>false</SharedDoc>
  <HLinks>
    <vt:vector size="90" baseType="variant">
      <vt:variant>
        <vt:i4>4128848</vt:i4>
      </vt:variant>
      <vt:variant>
        <vt:i4>39</vt:i4>
      </vt:variant>
      <vt:variant>
        <vt:i4>0</vt:i4>
      </vt:variant>
      <vt:variant>
        <vt:i4>5</vt:i4>
      </vt:variant>
      <vt:variant>
        <vt:lpwstr>mailto:info@rcc-group.ru</vt:lpwstr>
      </vt:variant>
      <vt:variant>
        <vt:lpwstr/>
      </vt:variant>
      <vt:variant>
        <vt:i4>3080315</vt:i4>
      </vt:variant>
      <vt:variant>
        <vt:i4>36</vt:i4>
      </vt:variant>
      <vt:variant>
        <vt:i4>0</vt:i4>
      </vt:variant>
      <vt:variant>
        <vt:i4>5</vt:i4>
      </vt:variant>
      <vt:variant>
        <vt:lpwstr>http://www.allaboutcookies.org/</vt:lpwstr>
      </vt:variant>
      <vt:variant>
        <vt:lpwstr/>
      </vt:variant>
      <vt:variant>
        <vt:i4>5046340</vt:i4>
      </vt:variant>
      <vt:variant>
        <vt:i4>33</vt:i4>
      </vt:variant>
      <vt:variant>
        <vt:i4>0</vt:i4>
      </vt:variant>
      <vt:variant>
        <vt:i4>5</vt:i4>
      </vt:variant>
      <vt:variant>
        <vt:lpwstr>https://support.apple.com/en-us/HT201265</vt:lpwstr>
      </vt:variant>
      <vt:variant>
        <vt:lpwstr/>
      </vt:variant>
      <vt:variant>
        <vt:i4>8257644</vt:i4>
      </vt:variant>
      <vt:variant>
        <vt:i4>30</vt:i4>
      </vt:variant>
      <vt:variant>
        <vt:i4>0</vt:i4>
      </vt:variant>
      <vt:variant>
        <vt:i4>5</vt:i4>
      </vt:variant>
      <vt:variant>
        <vt:lpwstr>https://support.apple.com/ru-ru/guide/safari/sfri11471/mac</vt:lpwstr>
      </vt:variant>
      <vt:variant>
        <vt:lpwstr/>
      </vt:variant>
      <vt:variant>
        <vt:i4>8323197</vt:i4>
      </vt:variant>
      <vt:variant>
        <vt:i4>27</vt:i4>
      </vt:variant>
      <vt:variant>
        <vt:i4>0</vt:i4>
      </vt:variant>
      <vt:variant>
        <vt:i4>5</vt:i4>
      </vt:variant>
      <vt:variant>
        <vt:lpwstr>https://support.mozilla.org/en-US/products/mobile/protect-your-privacy-firefox-android</vt:lpwstr>
      </vt:variant>
      <vt:variant>
        <vt:lpwstr/>
      </vt:variant>
      <vt:variant>
        <vt:i4>8192037</vt:i4>
      </vt:variant>
      <vt:variant>
        <vt:i4>24</vt:i4>
      </vt:variant>
      <vt:variant>
        <vt:i4>0</vt:i4>
      </vt:variant>
      <vt:variant>
        <vt:i4>5</vt:i4>
      </vt:variant>
      <vt:variant>
        <vt:lpwstr>https://support.mozilla.org/en-US/products/ios/privacy-settings-firefox-ios</vt:lpwstr>
      </vt:variant>
      <vt:variant>
        <vt:lpwstr/>
      </vt:variant>
      <vt:variant>
        <vt:i4>7274557</vt:i4>
      </vt:variant>
      <vt:variant>
        <vt:i4>21</vt:i4>
      </vt:variant>
      <vt:variant>
        <vt:i4>0</vt:i4>
      </vt:variant>
      <vt:variant>
        <vt:i4>5</vt:i4>
      </vt:variant>
      <vt:variant>
        <vt:lpwstr>https://support.mozilla.org/en-US/products/firefox/protect-your-privacy/cookies</vt:lpwstr>
      </vt:variant>
      <vt:variant>
        <vt:lpwstr/>
      </vt:variant>
      <vt:variant>
        <vt:i4>7929907</vt:i4>
      </vt:variant>
      <vt:variant>
        <vt:i4>18</vt:i4>
      </vt:variant>
      <vt:variant>
        <vt:i4>0</vt:i4>
      </vt:variant>
      <vt:variant>
        <vt:i4>5</vt:i4>
      </vt:variant>
      <vt:variant>
        <vt:lpwstr>https://support.google.com/chrome/answer/95647?co=GENIE.Platform%3DAndroid&amp;hl=en&amp;oco=2</vt:lpwstr>
      </vt:variant>
      <vt:variant>
        <vt:lpwstr/>
      </vt:variant>
      <vt:variant>
        <vt:i4>7143465</vt:i4>
      </vt:variant>
      <vt:variant>
        <vt:i4>15</vt:i4>
      </vt:variant>
      <vt:variant>
        <vt:i4>0</vt:i4>
      </vt:variant>
      <vt:variant>
        <vt:i4>5</vt:i4>
      </vt:variant>
      <vt:variant>
        <vt:lpwstr>https://support.google.com/chrome/answer/95647?co=GENIE.Platform%3DiOS&amp;hl=en&amp;oco=2</vt:lpwstr>
      </vt:variant>
      <vt:variant>
        <vt:lpwstr/>
      </vt:variant>
      <vt:variant>
        <vt:i4>6553639</vt:i4>
      </vt:variant>
      <vt:variant>
        <vt:i4>12</vt:i4>
      </vt:variant>
      <vt:variant>
        <vt:i4>0</vt:i4>
      </vt:variant>
      <vt:variant>
        <vt:i4>5</vt:i4>
      </vt:variant>
      <vt:variant>
        <vt:lpwstr>https://support.google.com/chrome/answer/95647?co=GENIE.Platform%3DDesktop&amp;hl=en&amp;oco=2</vt:lpwstr>
      </vt:variant>
      <vt:variant>
        <vt:lpwstr/>
      </vt:variant>
      <vt:variant>
        <vt:i4>3145827</vt:i4>
      </vt:variant>
      <vt:variant>
        <vt:i4>9</vt:i4>
      </vt:variant>
      <vt:variant>
        <vt:i4>0</vt:i4>
      </vt:variant>
      <vt:variant>
        <vt:i4>5</vt:i4>
      </vt:variant>
      <vt:variant>
        <vt:lpwstr>https://answers.microsoft.com/en-us/windows/forum/apps_windows_10-msedge/edge-how-do-i-enable-cookies/275b58e3-d741-4b21-8042-3059b1902d0e</vt:lpwstr>
      </vt:variant>
      <vt:variant>
        <vt:lpwstr/>
      </vt:variant>
      <vt:variant>
        <vt:i4>3670072</vt:i4>
      </vt:variant>
      <vt:variant>
        <vt:i4>6</vt:i4>
      </vt:variant>
      <vt:variant>
        <vt:i4>0</vt:i4>
      </vt:variant>
      <vt:variant>
        <vt:i4>5</vt:i4>
      </vt:variant>
      <vt:variant>
        <vt:lpwstr>https://support.microsoft.com/en-gb/help/17442/windows-internet-explorer-delete-manage-cookies</vt:lpwstr>
      </vt:variant>
      <vt:variant>
        <vt:lpwstr/>
      </vt:variant>
      <vt:variant>
        <vt:i4>1703967</vt:i4>
      </vt:variant>
      <vt:variant>
        <vt:i4>3</vt:i4>
      </vt:variant>
      <vt:variant>
        <vt:i4>0</vt:i4>
      </vt:variant>
      <vt:variant>
        <vt:i4>5</vt:i4>
      </vt:variant>
      <vt:variant>
        <vt:lpwstr>https://browser.yandex.ru/help/index.html</vt:lpwstr>
      </vt:variant>
      <vt:variant>
        <vt:lpwstr/>
      </vt:variant>
      <vt:variant>
        <vt:i4>852051</vt:i4>
      </vt:variant>
      <vt:variant>
        <vt:i4>0</vt:i4>
      </vt:variant>
      <vt:variant>
        <vt:i4>0</vt:i4>
      </vt:variant>
      <vt:variant>
        <vt:i4>5</vt:i4>
      </vt:variant>
      <vt:variant>
        <vt:lpwstr>https://rmk-group.ru/</vt:lpwstr>
      </vt:variant>
      <vt:variant>
        <vt:lpwstr/>
      </vt:variant>
      <vt:variant>
        <vt:i4>852051</vt:i4>
      </vt:variant>
      <vt:variant>
        <vt:i4>0</vt:i4>
      </vt:variant>
      <vt:variant>
        <vt:i4>0</vt:i4>
      </vt:variant>
      <vt:variant>
        <vt:i4>5</vt:i4>
      </vt:variant>
      <vt:variant>
        <vt:lpwstr>https://rmk-group.ru/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Name</dc:creator>
  <cp:keywords/>
  <dc:description/>
  <cp:lastModifiedBy>vcpc vcpc</cp:lastModifiedBy>
  <cp:revision>11</cp:revision>
  <cp:lastPrinted>2024-08-19T05:34:00Z</cp:lastPrinted>
  <dcterms:created xsi:type="dcterms:W3CDTF">2024-08-16T09:50:00Z</dcterms:created>
  <dcterms:modified xsi:type="dcterms:W3CDTF">2026-07-01T09:49:00Z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Р*Инициатор...*Должность">
    <vt:lpwstr>[Должность]</vt:lpwstr>
  </property>
  <property fmtid="{D5CDD505-2E9C-101B-9397-08002B2CF9AE}" pid="3" name="SYS_CODE_DIRECTUM">
    <vt:lpwstr>DIR_RMK</vt:lpwstr>
  </property>
  <property fmtid="{D5CDD505-2E9C-101B-9397-08002B2CF9AE}" pid="4" name="Р*Инициатор...*Фамилия И.О.">
    <vt:lpwstr>[Фамилия И.О.]</vt:lpwstr>
  </property>
  <property fmtid="{D5CDD505-2E9C-101B-9397-08002B2CF9AE}" pid="5" name="XBarCodeDocID">
    <vt:lpwstr>175803</vt:lpwstr>
  </property>
  <property fmtid="{D5CDD505-2E9C-101B-9397-08002B2CF9AE}" pid="6" name="Номер версии">
    <vt:lpwstr>4</vt:lpwstr>
  </property>
  <property fmtid="{D5CDD505-2E9C-101B-9397-08002B2CF9AE}" pid="7" name="Стадия жизненного цикла">
    <vt:lpwstr>Действующий</vt:lpwstr>
  </property>
  <property fmtid="{D5CDD505-2E9C-101B-9397-08002B2CF9AE}" pid="8" name="Дата выхода">
    <vt:lpwstr>[Дата выхода]</vt:lpwstr>
  </property>
  <property fmtid="{D5CDD505-2E9C-101B-9397-08002B2CF9AE}" pid="9" name="INSTALL_ID">
    <vt:lpwstr>30815</vt:lpwstr>
  </property>
  <property fmtid="{D5CDD505-2E9C-101B-9397-08002B2CF9AE}" pid="10" name="XBarCodeHash">
    <vt:lpwstr>57B8B3C62B7470F666CA64820C16ECCB|CAE5AE31D4901E6C4464A154FC1C21DE</vt:lpwstr>
  </property>
  <property fmtid="{D5CDD505-2E9C-101B-9397-08002B2CF9AE}" pid="11" name="ContentTypeId">
    <vt:lpwstr>0x01010025E9CDA60C1EAC43B375E835C1202D32</vt:lpwstr>
  </property>
</Properties>
</file>